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571149" w14:textId="77777777" w:rsidR="00223712" w:rsidRPr="009F0D7B" w:rsidRDefault="00405F8A" w:rsidP="009F0D7B">
      <w:pPr>
        <w:ind w:left="7920"/>
        <w:rPr>
          <w:rFonts w:ascii="David" w:hAnsi="David"/>
          <w:szCs w:val="24"/>
          <w:rtl/>
        </w:rPr>
      </w:pPr>
      <w:r w:rsidRPr="009F0D7B">
        <w:rPr>
          <w:rFonts w:ascii="David" w:hAnsi="David"/>
          <w:szCs w:val="24"/>
          <w:rtl/>
        </w:rPr>
        <w:fldChar w:fldCharType="begin"/>
      </w:r>
      <w:r w:rsidRPr="009F0D7B">
        <w:rPr>
          <w:rFonts w:ascii="David" w:hAnsi="David"/>
          <w:szCs w:val="24"/>
          <w:rtl/>
        </w:rPr>
        <w:instrText xml:space="preserve"> </w:instrText>
      </w:r>
      <w:r w:rsidRPr="009F0D7B">
        <w:rPr>
          <w:rFonts w:ascii="David" w:hAnsi="David"/>
          <w:szCs w:val="24"/>
        </w:rPr>
        <w:instrText>CREATEDATE  \@ "d MMMM, yyyy"  \* MERGEFORMAT</w:instrText>
      </w:r>
      <w:r w:rsidRPr="009F0D7B">
        <w:rPr>
          <w:rFonts w:ascii="David" w:hAnsi="David"/>
          <w:szCs w:val="24"/>
          <w:rtl/>
        </w:rPr>
        <w:instrText xml:space="preserve"> </w:instrText>
      </w:r>
      <w:r w:rsidRPr="009F0D7B">
        <w:rPr>
          <w:rFonts w:ascii="David" w:hAnsi="David"/>
          <w:szCs w:val="24"/>
          <w:rtl/>
        </w:rPr>
        <w:fldChar w:fldCharType="separate"/>
      </w:r>
      <w:r w:rsidR="00571244" w:rsidRPr="009F0D7B">
        <w:rPr>
          <w:rFonts w:ascii="David" w:hAnsi="David"/>
          <w:szCs w:val="24"/>
          <w:rtl/>
        </w:rPr>
        <w:t>‏30 אפריל, 2020</w:t>
      </w:r>
      <w:r w:rsidRPr="009F0D7B">
        <w:rPr>
          <w:rFonts w:ascii="David" w:hAnsi="David"/>
          <w:szCs w:val="24"/>
          <w:rtl/>
        </w:rPr>
        <w:fldChar w:fldCharType="end"/>
      </w:r>
    </w:p>
    <w:p w14:paraId="7F3EDCE8" w14:textId="77777777" w:rsidR="00405F8A" w:rsidRPr="009F0D7B" w:rsidRDefault="00405F8A" w:rsidP="009F0D7B">
      <w:pPr>
        <w:ind w:left="7920"/>
        <w:rPr>
          <w:rFonts w:ascii="David" w:hAnsi="David"/>
          <w:szCs w:val="24"/>
          <w:rtl/>
        </w:rPr>
      </w:pPr>
      <w:r w:rsidRPr="009F0D7B">
        <w:rPr>
          <w:rFonts w:ascii="David" w:hAnsi="David"/>
          <w:szCs w:val="24"/>
          <w:rtl/>
        </w:rPr>
        <w:fldChar w:fldCharType="begin"/>
      </w:r>
      <w:r w:rsidRPr="009F0D7B">
        <w:rPr>
          <w:rFonts w:ascii="David" w:hAnsi="David"/>
          <w:szCs w:val="24"/>
          <w:rtl/>
        </w:rPr>
        <w:instrText xml:space="preserve"> </w:instrText>
      </w:r>
      <w:r w:rsidRPr="009F0D7B">
        <w:rPr>
          <w:rFonts w:ascii="David" w:hAnsi="David"/>
          <w:szCs w:val="24"/>
        </w:rPr>
        <w:instrText>CREATEDATE  \@ "d MMMM, yyyy" \h  \* MERGEFORMAT</w:instrText>
      </w:r>
      <w:r w:rsidRPr="009F0D7B">
        <w:rPr>
          <w:rFonts w:ascii="David" w:hAnsi="David"/>
          <w:szCs w:val="24"/>
          <w:rtl/>
        </w:rPr>
        <w:instrText xml:space="preserve"> </w:instrText>
      </w:r>
      <w:r w:rsidRPr="009F0D7B">
        <w:rPr>
          <w:rFonts w:ascii="David" w:hAnsi="David"/>
          <w:szCs w:val="24"/>
          <w:rtl/>
        </w:rPr>
        <w:fldChar w:fldCharType="separate"/>
      </w:r>
      <w:r w:rsidR="00571244" w:rsidRPr="009F0D7B">
        <w:rPr>
          <w:rFonts w:ascii="David" w:hAnsi="David"/>
          <w:szCs w:val="24"/>
          <w:rtl/>
        </w:rPr>
        <w:t>‏ו' אייר, תש"ף</w:t>
      </w:r>
      <w:r w:rsidRPr="009F0D7B">
        <w:rPr>
          <w:rFonts w:ascii="David" w:hAnsi="David"/>
          <w:szCs w:val="24"/>
          <w:rtl/>
        </w:rPr>
        <w:fldChar w:fldCharType="end"/>
      </w:r>
    </w:p>
    <w:p w14:paraId="29ADA3BF" w14:textId="77777777" w:rsidR="004A2830" w:rsidRPr="004A2830" w:rsidRDefault="004A2830" w:rsidP="004A2830">
      <w:pPr>
        <w:rPr>
          <w:rFonts w:ascii="David" w:hAnsi="David"/>
          <w:sz w:val="28"/>
          <w:rtl/>
        </w:rPr>
      </w:pPr>
    </w:p>
    <w:p w14:paraId="284438B1" w14:textId="77777777" w:rsidR="00F467E9" w:rsidRPr="004A2830" w:rsidRDefault="00F467E9" w:rsidP="00223712">
      <w:pPr>
        <w:jc w:val="center"/>
        <w:rPr>
          <w:rFonts w:ascii="David" w:eastAsiaTheme="minorHAnsi" w:hAnsi="David"/>
          <w:b/>
          <w:bCs/>
          <w:sz w:val="28"/>
          <w:rtl/>
        </w:rPr>
      </w:pPr>
    </w:p>
    <w:p w14:paraId="67DD7F46" w14:textId="77777777" w:rsidR="00571244" w:rsidRPr="00D0458D" w:rsidRDefault="00571244" w:rsidP="00571244">
      <w:pPr>
        <w:jc w:val="center"/>
        <w:rPr>
          <w:rFonts w:ascii="Blender" w:hAnsi="Blender" w:cs="Blender"/>
          <w:b/>
          <w:bCs/>
          <w:color w:val="3366FF"/>
          <w:sz w:val="60"/>
          <w:szCs w:val="60"/>
          <w:rtl/>
        </w:rPr>
      </w:pPr>
      <w:r w:rsidRPr="00D0458D">
        <w:rPr>
          <w:rFonts w:ascii="Blender" w:hAnsi="Blender" w:cs="Blender"/>
          <w:b/>
          <w:bCs/>
          <w:color w:val="3366FF"/>
          <w:sz w:val="60"/>
          <w:szCs w:val="60"/>
          <w:rtl/>
        </w:rPr>
        <w:t xml:space="preserve">עבודות </w:t>
      </w:r>
      <w:r w:rsidRPr="00D0458D">
        <w:rPr>
          <w:rFonts w:ascii="Blender" w:hAnsi="Blender" w:cs="Blender" w:hint="cs"/>
          <w:b/>
          <w:bCs/>
          <w:color w:val="3366FF"/>
          <w:sz w:val="60"/>
          <w:szCs w:val="60"/>
          <w:rtl/>
        </w:rPr>
        <w:t xml:space="preserve">תשתית </w:t>
      </w:r>
    </w:p>
    <w:p w14:paraId="37687D1E" w14:textId="26216173" w:rsidR="00571244" w:rsidRPr="00D0458D" w:rsidRDefault="00571244" w:rsidP="00571244">
      <w:pPr>
        <w:jc w:val="center"/>
        <w:rPr>
          <w:rFonts w:ascii="Blender" w:hAnsi="Blender" w:cs="Blender"/>
          <w:b/>
          <w:bCs/>
          <w:color w:val="3366FF"/>
          <w:sz w:val="60"/>
          <w:szCs w:val="60"/>
          <w:rtl/>
        </w:rPr>
      </w:pPr>
      <w:r w:rsidRPr="00D0458D">
        <w:rPr>
          <w:rFonts w:ascii="Blender" w:hAnsi="Blender" w:cs="Blender" w:hint="cs"/>
          <w:b/>
          <w:bCs/>
          <w:color w:val="3366FF"/>
          <w:sz w:val="60"/>
          <w:szCs w:val="60"/>
          <w:rtl/>
        </w:rPr>
        <w:t xml:space="preserve">ברחוב עין חנוך-בקעת הירדן </w:t>
      </w:r>
    </w:p>
    <w:p w14:paraId="3E94B5D3" w14:textId="75C43163" w:rsidR="00571244" w:rsidRDefault="00571244" w:rsidP="00571244">
      <w:pPr>
        <w:ind w:left="-58"/>
        <w:jc w:val="right"/>
        <w:rPr>
          <w:rFonts w:ascii="Blender" w:hAnsi="Blender" w:cs="Blender"/>
          <w:sz w:val="28"/>
          <w:rtl/>
        </w:rPr>
      </w:pPr>
      <w:r>
        <w:rPr>
          <w:rFonts w:ascii="Blender" w:hAnsi="Blender" w:cs="Blender"/>
          <w:b/>
          <w:bCs/>
          <w:sz w:val="28"/>
          <w:rtl/>
        </w:rPr>
        <w:t xml:space="preserve">                      </w:t>
      </w:r>
    </w:p>
    <w:p w14:paraId="6A1035E4" w14:textId="77777777" w:rsidR="00571244" w:rsidRDefault="00571244" w:rsidP="00571244">
      <w:pPr>
        <w:ind w:left="-58"/>
        <w:jc w:val="right"/>
        <w:rPr>
          <w:rFonts w:ascii="Blender" w:hAnsi="Blender" w:cs="Blender"/>
          <w:b/>
          <w:bCs/>
          <w:sz w:val="28"/>
          <w:rtl/>
        </w:rPr>
      </w:pPr>
    </w:p>
    <w:p w14:paraId="74AEECED" w14:textId="36A14CDA" w:rsidR="00571244" w:rsidRDefault="00571244" w:rsidP="00571244">
      <w:pPr>
        <w:rPr>
          <w:rFonts w:ascii="Blender" w:hAnsi="Blender" w:cs="Blender"/>
          <w:b/>
          <w:bCs/>
          <w:sz w:val="28"/>
          <w:rtl/>
        </w:rPr>
      </w:pPr>
      <w:r>
        <w:rPr>
          <w:rFonts w:ascii="Blender" w:hAnsi="Blender" w:cs="Blender"/>
          <w:b/>
          <w:bCs/>
          <w:sz w:val="28"/>
          <w:rtl/>
        </w:rPr>
        <w:t xml:space="preserve">תושבים יקרים,      </w:t>
      </w:r>
    </w:p>
    <w:p w14:paraId="0AF06EA8" w14:textId="120F6C00" w:rsidR="00571244" w:rsidRDefault="00571244" w:rsidP="00571244">
      <w:pPr>
        <w:rPr>
          <w:rFonts w:ascii="Blender" w:hAnsi="Blender" w:cs="Blender"/>
          <w:b/>
          <w:bCs/>
          <w:sz w:val="28"/>
          <w:rtl/>
        </w:rPr>
      </w:pPr>
      <w:r>
        <w:rPr>
          <w:rFonts w:ascii="Blender" w:hAnsi="Blender" w:cs="Blender"/>
          <w:b/>
          <w:bCs/>
          <w:sz w:val="28"/>
          <w:rtl/>
        </w:rPr>
        <w:t xml:space="preserve">                                    </w:t>
      </w:r>
    </w:p>
    <w:p w14:paraId="44D1DC0D" w14:textId="1A8021DE" w:rsidR="00571244" w:rsidRDefault="00571244" w:rsidP="00571244">
      <w:pPr>
        <w:tabs>
          <w:tab w:val="left" w:pos="537"/>
        </w:tabs>
        <w:rPr>
          <w:rFonts w:ascii="Blender" w:hAnsi="Blender" w:cs="Blender"/>
          <w:b/>
          <w:bCs/>
          <w:sz w:val="28"/>
          <w:rtl/>
        </w:rPr>
      </w:pPr>
      <w:r>
        <w:rPr>
          <w:rFonts w:ascii="Blender" w:hAnsi="Blender" w:cs="Blender" w:hint="cs"/>
          <w:b/>
          <w:bCs/>
          <w:sz w:val="28"/>
          <w:rtl/>
        </w:rPr>
        <w:t>תאגיד המים והביוב</w:t>
      </w:r>
      <w:r>
        <w:rPr>
          <w:rFonts w:ascii="Blender" w:hAnsi="Blender" w:cs="Blender"/>
          <w:b/>
          <w:bCs/>
          <w:sz w:val="28"/>
          <w:rtl/>
        </w:rPr>
        <w:t xml:space="preserve"> מי </w:t>
      </w:r>
      <w:r>
        <w:rPr>
          <w:rFonts w:ascii="Blender" w:hAnsi="Blender" w:cs="Blender" w:hint="cs"/>
          <w:b/>
          <w:bCs/>
          <w:sz w:val="28"/>
          <w:rtl/>
        </w:rPr>
        <w:t>תקווה בע"מ</w:t>
      </w:r>
      <w:r>
        <w:rPr>
          <w:rFonts w:ascii="Blender" w:hAnsi="Blender" w:cs="Blender"/>
          <w:b/>
          <w:bCs/>
          <w:sz w:val="28"/>
          <w:rtl/>
        </w:rPr>
        <w:t xml:space="preserve"> </w:t>
      </w:r>
      <w:r>
        <w:rPr>
          <w:rFonts w:ascii="Blender" w:hAnsi="Blender" w:cs="Blender" w:hint="cs"/>
          <w:b/>
          <w:bCs/>
          <w:sz w:val="28"/>
          <w:rtl/>
        </w:rPr>
        <w:t>ה</w:t>
      </w:r>
      <w:r>
        <w:rPr>
          <w:rFonts w:ascii="Blender" w:hAnsi="Blender" w:cs="Blender"/>
          <w:b/>
          <w:bCs/>
          <w:sz w:val="28"/>
          <w:rtl/>
        </w:rPr>
        <w:t>מפתח</w:t>
      </w:r>
      <w:r w:rsidR="00D0458D">
        <w:rPr>
          <w:rFonts w:ascii="Blender" w:hAnsi="Blender" w:cs="Blender" w:hint="cs"/>
          <w:b/>
          <w:bCs/>
          <w:sz w:val="28"/>
          <w:rtl/>
        </w:rPr>
        <w:t xml:space="preserve"> </w:t>
      </w:r>
      <w:r>
        <w:rPr>
          <w:rFonts w:ascii="Blender" w:hAnsi="Blender" w:cs="Blender"/>
          <w:b/>
          <w:bCs/>
          <w:sz w:val="28"/>
          <w:rtl/>
        </w:rPr>
        <w:t>תשתיות מים וביוב ברחבי העיר ומשק</w:t>
      </w:r>
      <w:r w:rsidR="007C2D73">
        <w:rPr>
          <w:rFonts w:ascii="Blender" w:hAnsi="Blender" w:cs="Blender" w:hint="cs"/>
          <w:b/>
          <w:bCs/>
          <w:sz w:val="28"/>
          <w:rtl/>
        </w:rPr>
        <w:t>ם</w:t>
      </w:r>
      <w:r>
        <w:rPr>
          <w:rFonts w:ascii="Blender" w:hAnsi="Blender" w:cs="Blender"/>
          <w:b/>
          <w:bCs/>
          <w:sz w:val="28"/>
          <w:rtl/>
        </w:rPr>
        <w:t xml:space="preserve"> אותן, </w:t>
      </w:r>
      <w:r w:rsidR="007C2D73">
        <w:rPr>
          <w:rFonts w:ascii="Blender" w:hAnsi="Blender" w:cs="Blender" w:hint="cs"/>
          <w:b/>
          <w:bCs/>
          <w:sz w:val="28"/>
          <w:rtl/>
        </w:rPr>
        <w:t>י</w:t>
      </w:r>
      <w:r>
        <w:rPr>
          <w:rFonts w:ascii="Blender" w:hAnsi="Blender" w:cs="Blender"/>
          <w:b/>
          <w:bCs/>
          <w:sz w:val="28"/>
          <w:rtl/>
        </w:rPr>
        <w:t xml:space="preserve">חל </w:t>
      </w:r>
      <w:r w:rsidRPr="00E834E6">
        <w:rPr>
          <w:rFonts w:ascii="Blender" w:hAnsi="Blender" w:cs="Blender"/>
          <w:b/>
          <w:bCs/>
          <w:sz w:val="28"/>
          <w:rtl/>
        </w:rPr>
        <w:t xml:space="preserve">ביום </w:t>
      </w:r>
      <w:r>
        <w:rPr>
          <w:rFonts w:ascii="Blender" w:hAnsi="Blender" w:cs="Blender" w:hint="cs"/>
          <w:b/>
          <w:bCs/>
          <w:sz w:val="28"/>
          <w:rtl/>
        </w:rPr>
        <w:t>ראשון</w:t>
      </w:r>
      <w:r>
        <w:rPr>
          <w:rFonts w:ascii="Blender" w:hAnsi="Blender" w:cs="Blender"/>
          <w:b/>
          <w:bCs/>
          <w:sz w:val="28"/>
          <w:rtl/>
        </w:rPr>
        <w:t xml:space="preserve"> </w:t>
      </w:r>
      <w:r w:rsidRPr="001333E8">
        <w:rPr>
          <w:rFonts w:ascii="Blender" w:hAnsi="Blender" w:cs="Blender" w:hint="cs"/>
          <w:b/>
          <w:bCs/>
          <w:sz w:val="36"/>
          <w:szCs w:val="36"/>
          <w:rtl/>
        </w:rPr>
        <w:t>3.5.2020</w:t>
      </w:r>
      <w:r w:rsidRPr="00D0458D">
        <w:rPr>
          <w:rFonts w:ascii="Blender" w:hAnsi="Blender" w:cs="Blender" w:hint="cs"/>
          <w:b/>
          <w:bCs/>
          <w:sz w:val="32"/>
          <w:szCs w:val="32"/>
          <w:rtl/>
        </w:rPr>
        <w:t xml:space="preserve"> </w:t>
      </w:r>
      <w:r>
        <w:rPr>
          <w:rFonts w:ascii="Blender" w:hAnsi="Blender" w:cs="Blender"/>
          <w:b/>
          <w:bCs/>
          <w:sz w:val="28"/>
          <w:rtl/>
        </w:rPr>
        <w:t xml:space="preserve">בביצוע עבודות </w:t>
      </w:r>
      <w:r w:rsidRPr="005A6DA4">
        <w:rPr>
          <w:rFonts w:ascii="Blender" w:hAnsi="Blender" w:cs="Blender" w:hint="eastAsia"/>
          <w:b/>
          <w:bCs/>
          <w:sz w:val="28"/>
          <w:rtl/>
        </w:rPr>
        <w:t>ל</w:t>
      </w:r>
      <w:r w:rsidR="007C2D73">
        <w:rPr>
          <w:rFonts w:ascii="Blender" w:hAnsi="Blender" w:cs="Blender" w:hint="cs"/>
          <w:b/>
          <w:bCs/>
          <w:sz w:val="28"/>
          <w:rtl/>
        </w:rPr>
        <w:t>שידרוג</w:t>
      </w:r>
      <w:r w:rsidRPr="005A6DA4">
        <w:rPr>
          <w:rFonts w:ascii="Blender" w:hAnsi="Blender" w:cs="Blender"/>
          <w:b/>
          <w:bCs/>
          <w:sz w:val="28"/>
          <w:rtl/>
        </w:rPr>
        <w:t xml:space="preserve"> </w:t>
      </w:r>
      <w:r w:rsidRPr="005A6DA4">
        <w:rPr>
          <w:rFonts w:ascii="Blender" w:hAnsi="Blender" w:cs="Blender" w:hint="eastAsia"/>
          <w:b/>
          <w:bCs/>
          <w:sz w:val="28"/>
          <w:rtl/>
        </w:rPr>
        <w:t>קו</w:t>
      </w:r>
      <w:r>
        <w:rPr>
          <w:rFonts w:ascii="Blender" w:hAnsi="Blender" w:cs="Blender" w:hint="cs"/>
          <w:b/>
          <w:bCs/>
          <w:sz w:val="28"/>
          <w:rtl/>
        </w:rPr>
        <w:t xml:space="preserve"> ביוב</w:t>
      </w:r>
      <w:r w:rsidRPr="005A6DA4">
        <w:rPr>
          <w:rFonts w:ascii="Blender" w:hAnsi="Blender" w:cs="Blender"/>
          <w:b/>
          <w:bCs/>
          <w:sz w:val="28"/>
          <w:rtl/>
        </w:rPr>
        <w:t xml:space="preserve"> </w:t>
      </w:r>
      <w:r>
        <w:rPr>
          <w:rFonts w:ascii="Blender" w:hAnsi="Blender" w:cs="Blender"/>
          <w:b/>
          <w:bCs/>
          <w:sz w:val="28"/>
          <w:rtl/>
        </w:rPr>
        <w:t xml:space="preserve">ברחוב </w:t>
      </w:r>
      <w:r>
        <w:rPr>
          <w:rFonts w:ascii="Blender" w:hAnsi="Blender" w:cs="Blender" w:hint="cs"/>
          <w:b/>
          <w:bCs/>
          <w:sz w:val="28"/>
          <w:rtl/>
        </w:rPr>
        <w:t>עין חנוך ובקעת הירדן.</w:t>
      </w:r>
    </w:p>
    <w:p w14:paraId="41F3C154" w14:textId="7E0BDD8F" w:rsidR="00571244" w:rsidRPr="009F146B" w:rsidRDefault="00571244" w:rsidP="00571244">
      <w:pPr>
        <w:tabs>
          <w:tab w:val="left" w:pos="537"/>
        </w:tabs>
        <w:rPr>
          <w:rFonts w:ascii="Blender" w:hAnsi="Blender" w:cs="Blender"/>
          <w:b/>
          <w:bCs/>
          <w:sz w:val="28"/>
          <w:rtl/>
        </w:rPr>
      </w:pPr>
      <w:r w:rsidRPr="009F146B">
        <w:rPr>
          <w:rFonts w:ascii="Blender" w:hAnsi="Blender" w:cs="Blender"/>
          <w:b/>
          <w:bCs/>
          <w:sz w:val="28"/>
          <w:rtl/>
        </w:rPr>
        <w:t xml:space="preserve">העבודות </w:t>
      </w:r>
      <w:r>
        <w:rPr>
          <w:rFonts w:ascii="Blender" w:hAnsi="Blender" w:cs="Blender" w:hint="cs"/>
          <w:b/>
          <w:bCs/>
          <w:sz w:val="28"/>
          <w:rtl/>
        </w:rPr>
        <w:t>יבוצעו</w:t>
      </w:r>
      <w:r w:rsidRPr="009F146B">
        <w:rPr>
          <w:rFonts w:ascii="Blender" w:hAnsi="Blender" w:cs="Blender"/>
          <w:b/>
          <w:bCs/>
          <w:sz w:val="28"/>
          <w:rtl/>
        </w:rPr>
        <w:t xml:space="preserve"> בימים </w:t>
      </w:r>
      <w:r>
        <w:rPr>
          <w:rFonts w:ascii="Blender" w:hAnsi="Blender" w:cs="Blender" w:hint="cs"/>
          <w:b/>
          <w:bCs/>
          <w:sz w:val="28"/>
          <w:rtl/>
        </w:rPr>
        <w:t>ראשון עד חמישי</w:t>
      </w:r>
      <w:r w:rsidRPr="009F146B">
        <w:rPr>
          <w:rFonts w:ascii="Blender" w:hAnsi="Blender" w:cs="Blender"/>
          <w:b/>
          <w:bCs/>
          <w:sz w:val="28"/>
          <w:rtl/>
        </w:rPr>
        <w:t xml:space="preserve"> בשעות </w:t>
      </w:r>
      <w:r>
        <w:rPr>
          <w:rFonts w:ascii="Blender" w:hAnsi="Blender" w:cs="Blender" w:hint="cs"/>
          <w:b/>
          <w:bCs/>
          <w:sz w:val="28"/>
          <w:rtl/>
        </w:rPr>
        <w:t>07</w:t>
      </w:r>
      <w:r w:rsidRPr="009F146B">
        <w:rPr>
          <w:rFonts w:ascii="Blender" w:hAnsi="Blender" w:cs="Blender"/>
          <w:b/>
          <w:bCs/>
          <w:sz w:val="28"/>
          <w:rtl/>
        </w:rPr>
        <w:t xml:space="preserve">:00 עד </w:t>
      </w:r>
      <w:r>
        <w:rPr>
          <w:rFonts w:ascii="Blender" w:hAnsi="Blender" w:cs="Blender" w:hint="cs"/>
          <w:b/>
          <w:bCs/>
          <w:sz w:val="28"/>
          <w:rtl/>
        </w:rPr>
        <w:t>17</w:t>
      </w:r>
      <w:r w:rsidRPr="009F146B">
        <w:rPr>
          <w:rFonts w:ascii="Blender" w:hAnsi="Blender" w:cs="Blender"/>
          <w:b/>
          <w:bCs/>
          <w:sz w:val="28"/>
          <w:rtl/>
        </w:rPr>
        <w:t>:00</w:t>
      </w:r>
      <w:r w:rsidRPr="009F146B">
        <w:rPr>
          <w:rFonts w:ascii="Blender" w:hAnsi="Blender" w:cs="Blender" w:hint="cs"/>
          <w:b/>
          <w:bCs/>
          <w:sz w:val="28"/>
          <w:rtl/>
        </w:rPr>
        <w:t xml:space="preserve"> ו</w:t>
      </w:r>
      <w:r>
        <w:rPr>
          <w:rFonts w:ascii="Blender" w:hAnsi="Blender" w:cs="Blender" w:hint="cs"/>
          <w:b/>
          <w:bCs/>
          <w:sz w:val="28"/>
          <w:rtl/>
        </w:rPr>
        <w:t>צפויות להימשך</w:t>
      </w:r>
      <w:r w:rsidRPr="009F146B">
        <w:rPr>
          <w:rFonts w:ascii="Blender" w:hAnsi="Blender" w:cs="Blender" w:hint="cs"/>
          <w:b/>
          <w:bCs/>
          <w:sz w:val="28"/>
          <w:rtl/>
        </w:rPr>
        <w:t xml:space="preserve"> </w:t>
      </w:r>
      <w:r>
        <w:rPr>
          <w:rFonts w:ascii="Blender" w:hAnsi="Blender" w:cs="Blender" w:hint="cs"/>
          <w:b/>
          <w:bCs/>
          <w:sz w:val="28"/>
          <w:rtl/>
        </w:rPr>
        <w:t>כ</w:t>
      </w:r>
      <w:r w:rsidR="00D0458D">
        <w:rPr>
          <w:rFonts w:ascii="Blender" w:hAnsi="Blender" w:cs="Blender" w:hint="cs"/>
          <w:b/>
          <w:bCs/>
          <w:sz w:val="28"/>
          <w:rtl/>
        </w:rPr>
        <w:t>שבועיים</w:t>
      </w:r>
      <w:r>
        <w:rPr>
          <w:rFonts w:ascii="Blender" w:hAnsi="Blender" w:cs="Blender" w:hint="cs"/>
          <w:b/>
          <w:bCs/>
          <w:sz w:val="28"/>
          <w:rtl/>
        </w:rPr>
        <w:t>.</w:t>
      </w:r>
    </w:p>
    <w:p w14:paraId="308A37AC" w14:textId="77777777" w:rsidR="00D0458D" w:rsidRDefault="00D0458D" w:rsidP="00571244">
      <w:pPr>
        <w:tabs>
          <w:tab w:val="left" w:pos="537"/>
        </w:tabs>
        <w:rPr>
          <w:rFonts w:ascii="Blender" w:hAnsi="Blender" w:cs="Blender"/>
          <w:b/>
          <w:bCs/>
          <w:sz w:val="28"/>
          <w:rtl/>
        </w:rPr>
      </w:pPr>
    </w:p>
    <w:p w14:paraId="3F4C8EDB" w14:textId="283FBEDF" w:rsidR="00571244" w:rsidRPr="009F146B" w:rsidRDefault="00571244" w:rsidP="00571244">
      <w:pPr>
        <w:tabs>
          <w:tab w:val="left" w:pos="537"/>
        </w:tabs>
        <w:rPr>
          <w:rFonts w:ascii="Blender" w:hAnsi="Blender" w:cs="Blender"/>
          <w:b/>
          <w:bCs/>
          <w:sz w:val="28"/>
          <w:rtl/>
        </w:rPr>
      </w:pPr>
      <w:r w:rsidRPr="009F146B">
        <w:rPr>
          <w:rFonts w:ascii="Blender" w:hAnsi="Blender" w:cs="Blender"/>
          <w:b/>
          <w:bCs/>
          <w:sz w:val="28"/>
          <w:rtl/>
        </w:rPr>
        <w:t>הסדרי תנועה :</w:t>
      </w:r>
    </w:p>
    <w:p w14:paraId="77112B24" w14:textId="7207FC9E" w:rsidR="00571244" w:rsidRPr="00D0458D" w:rsidRDefault="00571244" w:rsidP="00D0458D">
      <w:pPr>
        <w:numPr>
          <w:ilvl w:val="0"/>
          <w:numId w:val="1"/>
        </w:numPr>
        <w:tabs>
          <w:tab w:val="left" w:pos="-242"/>
        </w:tabs>
        <w:spacing w:after="200" w:line="276" w:lineRule="auto"/>
        <w:ind w:left="1382" w:hanging="1440"/>
        <w:rPr>
          <w:rFonts w:ascii="Blender" w:hAnsi="Blender" w:cs="Blender"/>
          <w:b/>
          <w:bCs/>
          <w:sz w:val="28"/>
          <w:rtl/>
        </w:rPr>
      </w:pPr>
      <w:r w:rsidRPr="00D0458D">
        <w:rPr>
          <w:rFonts w:ascii="Blender" w:hAnsi="Blender" w:cs="Blender"/>
          <w:b/>
          <w:bCs/>
          <w:sz w:val="28"/>
          <w:rtl/>
        </w:rPr>
        <w:t>העבודה תתבצע ב</w:t>
      </w:r>
      <w:r w:rsidR="001333E8">
        <w:rPr>
          <w:rFonts w:ascii="Blender" w:hAnsi="Blender" w:cs="Blender" w:hint="cs"/>
          <w:b/>
          <w:bCs/>
          <w:sz w:val="28"/>
          <w:rtl/>
        </w:rPr>
        <w:t>מ</w:t>
      </w:r>
      <w:r w:rsidRPr="00D0458D">
        <w:rPr>
          <w:rFonts w:ascii="Blender" w:hAnsi="Blender" w:cs="Blender"/>
          <w:b/>
          <w:bCs/>
          <w:sz w:val="28"/>
          <w:rtl/>
        </w:rPr>
        <w:t>קטעים לאורך ה</w:t>
      </w:r>
      <w:r w:rsidR="00D0458D">
        <w:rPr>
          <w:rFonts w:ascii="Blender" w:hAnsi="Blender" w:cs="Blender" w:hint="cs"/>
          <w:b/>
          <w:bCs/>
          <w:sz w:val="28"/>
          <w:rtl/>
        </w:rPr>
        <w:t>חניות הדרומיות (הצמודות לבניינים)</w:t>
      </w:r>
    </w:p>
    <w:p w14:paraId="68B0FE22" w14:textId="130BF107" w:rsidR="00571244" w:rsidRDefault="00571244" w:rsidP="00571244">
      <w:pPr>
        <w:numPr>
          <w:ilvl w:val="0"/>
          <w:numId w:val="1"/>
        </w:numPr>
        <w:tabs>
          <w:tab w:val="left" w:pos="-242"/>
        </w:tabs>
        <w:spacing w:after="200" w:line="276" w:lineRule="auto"/>
        <w:ind w:left="1382" w:hanging="1440"/>
        <w:rPr>
          <w:rFonts w:ascii="Blender" w:hAnsi="Blender" w:cs="Blender"/>
          <w:b/>
          <w:bCs/>
          <w:sz w:val="28"/>
        </w:rPr>
      </w:pPr>
      <w:r>
        <w:rPr>
          <w:rFonts w:ascii="Blender" w:hAnsi="Blender" w:cs="Blender"/>
          <w:b/>
          <w:bCs/>
          <w:sz w:val="28"/>
          <w:rtl/>
        </w:rPr>
        <w:t xml:space="preserve">במהלך תקופת העבודה </w:t>
      </w:r>
      <w:r w:rsidR="00D0458D">
        <w:rPr>
          <w:rFonts w:ascii="Blender" w:hAnsi="Blender" w:cs="Blender" w:hint="cs"/>
          <w:b/>
          <w:bCs/>
          <w:sz w:val="28"/>
          <w:rtl/>
        </w:rPr>
        <w:t>הינכם מתבקשים שלא להחנות בח</w:t>
      </w:r>
      <w:r w:rsidR="001333E8">
        <w:rPr>
          <w:rFonts w:ascii="Blender" w:hAnsi="Blender" w:cs="Blender" w:hint="cs"/>
          <w:b/>
          <w:bCs/>
          <w:sz w:val="28"/>
          <w:rtl/>
        </w:rPr>
        <w:t>ניות</w:t>
      </w:r>
      <w:r w:rsidR="00D0458D">
        <w:rPr>
          <w:rFonts w:ascii="Blender" w:hAnsi="Blender" w:cs="Blender" w:hint="cs"/>
          <w:b/>
          <w:bCs/>
          <w:sz w:val="28"/>
          <w:rtl/>
        </w:rPr>
        <w:t xml:space="preserve"> אלו.</w:t>
      </w:r>
    </w:p>
    <w:p w14:paraId="69125A81" w14:textId="77777777" w:rsidR="00571244" w:rsidRDefault="00571244" w:rsidP="00571244">
      <w:pPr>
        <w:tabs>
          <w:tab w:val="left" w:pos="537"/>
        </w:tabs>
        <w:jc w:val="center"/>
        <w:rPr>
          <w:rFonts w:ascii="Blender" w:hAnsi="Blender" w:cs="Blender"/>
          <w:b/>
          <w:bCs/>
          <w:color w:val="0070C0"/>
          <w:sz w:val="28"/>
          <w:rtl/>
        </w:rPr>
      </w:pPr>
    </w:p>
    <w:p w14:paraId="0027063F" w14:textId="77777777" w:rsidR="00571244" w:rsidRDefault="00571244" w:rsidP="00571244">
      <w:pPr>
        <w:tabs>
          <w:tab w:val="left" w:pos="537"/>
        </w:tabs>
        <w:jc w:val="center"/>
        <w:rPr>
          <w:rFonts w:ascii="Blender" w:hAnsi="Blender" w:cs="Blender"/>
          <w:b/>
          <w:bCs/>
          <w:sz w:val="28"/>
          <w:rtl/>
        </w:rPr>
      </w:pPr>
      <w:r>
        <w:rPr>
          <w:rFonts w:ascii="Blender" w:hAnsi="Blender" w:cs="Blender"/>
          <w:b/>
          <w:bCs/>
          <w:sz w:val="28"/>
          <w:rtl/>
        </w:rPr>
        <w:t>אנו מבקשים את עזרתכם בהקפדה על מילוי ההוראות בתמרורים ובשלטים שיוצבו במקום, ומודים לכם על שיתוף הפעולה, ההבנה והסבלנות.</w:t>
      </w:r>
    </w:p>
    <w:p w14:paraId="5C3FB571" w14:textId="4F163C83" w:rsidR="00ED5AB6" w:rsidRPr="007C2D73" w:rsidRDefault="00ED5AB6" w:rsidP="00571244">
      <w:pPr>
        <w:ind w:left="751"/>
        <w:rPr>
          <w:rFonts w:ascii="David" w:eastAsiaTheme="minorHAnsi" w:hAnsi="David"/>
          <w:sz w:val="52"/>
          <w:szCs w:val="52"/>
          <w:rtl/>
        </w:rPr>
      </w:pPr>
    </w:p>
    <w:p w14:paraId="127C8072" w14:textId="77777777" w:rsidR="007C2D73" w:rsidRDefault="007C2D73" w:rsidP="007C2D73">
      <w:pPr>
        <w:tabs>
          <w:tab w:val="left" w:pos="537"/>
        </w:tabs>
        <w:jc w:val="center"/>
        <w:rPr>
          <w:rFonts w:ascii="Blender" w:hAnsi="Blender" w:cs="Blender"/>
          <w:b/>
          <w:bCs/>
          <w:sz w:val="40"/>
          <w:szCs w:val="40"/>
          <w:rtl/>
        </w:rPr>
      </w:pPr>
    </w:p>
    <w:p w14:paraId="52581D50" w14:textId="77777777" w:rsidR="007C2D73" w:rsidRDefault="007C2D73" w:rsidP="007C2D73">
      <w:pPr>
        <w:tabs>
          <w:tab w:val="left" w:pos="537"/>
        </w:tabs>
        <w:jc w:val="center"/>
        <w:rPr>
          <w:rFonts w:ascii="Blender" w:hAnsi="Blender" w:cs="Blender"/>
          <w:b/>
          <w:bCs/>
          <w:sz w:val="40"/>
          <w:szCs w:val="40"/>
          <w:rtl/>
        </w:rPr>
      </w:pPr>
    </w:p>
    <w:p w14:paraId="231C4C9A" w14:textId="4D585F98" w:rsidR="007C2D73" w:rsidRPr="007C2D73" w:rsidRDefault="007C2D73" w:rsidP="007C2D73">
      <w:pPr>
        <w:tabs>
          <w:tab w:val="left" w:pos="537"/>
        </w:tabs>
        <w:jc w:val="center"/>
        <w:rPr>
          <w:rFonts w:ascii="Blender" w:hAnsi="Blender" w:cs="Blender"/>
          <w:b/>
          <w:bCs/>
          <w:sz w:val="42"/>
          <w:szCs w:val="42"/>
          <w:rtl/>
        </w:rPr>
      </w:pPr>
      <w:r w:rsidRPr="007C2D73">
        <w:rPr>
          <w:rFonts w:ascii="Blender" w:hAnsi="Blender" w:cs="Blender" w:hint="cs"/>
          <w:b/>
          <w:bCs/>
          <w:sz w:val="42"/>
          <w:szCs w:val="42"/>
          <w:rtl/>
        </w:rPr>
        <w:t>מתנצלים מראש על אי הנוחות הזמנית</w:t>
      </w:r>
    </w:p>
    <w:p w14:paraId="577F70C6" w14:textId="77777777" w:rsidR="007C2D73" w:rsidRPr="00ED5AB6" w:rsidRDefault="007C2D73" w:rsidP="00571244">
      <w:pPr>
        <w:ind w:left="751"/>
        <w:rPr>
          <w:rFonts w:ascii="David" w:eastAsiaTheme="minorHAnsi" w:hAnsi="David"/>
          <w:sz w:val="28"/>
          <w:rtl/>
        </w:rPr>
      </w:pPr>
    </w:p>
    <w:sectPr w:rsidR="007C2D73" w:rsidRPr="00ED5AB6" w:rsidSect="00F6262E">
      <w:headerReference w:type="default" r:id="rId8"/>
      <w:footerReference w:type="default" r:id="rId9"/>
      <w:pgSz w:w="11906" w:h="16838"/>
      <w:pgMar w:top="1440" w:right="991" w:bottom="1440" w:left="993" w:header="340" w:footer="34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CEB3DA" w14:textId="77777777" w:rsidR="00C7203C" w:rsidRDefault="00C7203C" w:rsidP="00B8082D">
      <w:r>
        <w:separator/>
      </w:r>
    </w:p>
  </w:endnote>
  <w:endnote w:type="continuationSeparator" w:id="0">
    <w:p w14:paraId="0A566989" w14:textId="77777777" w:rsidR="00C7203C" w:rsidRDefault="00C7203C" w:rsidP="00B80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lender">
    <w:altName w:val="Times New Roman"/>
    <w:panose1 w:val="00000000000000000000"/>
    <w:charset w:val="00"/>
    <w:family w:val="roman"/>
    <w:notTrueType/>
    <w:pitch w:val="variable"/>
    <w:sig w:usb0="00000000" w:usb1="5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57BC2F" w14:textId="77777777" w:rsidR="00ED5AB6" w:rsidRDefault="00CA04A7" w:rsidP="003C0F81">
    <w:pPr>
      <w:pStyle w:val="a7"/>
      <w:jc w:val="center"/>
      <w:rPr>
        <w:sz w:val="20"/>
        <w:szCs w:val="22"/>
        <w:rtl/>
      </w:rPr>
    </w:pPr>
    <w:r>
      <w:rPr>
        <w:rFonts w:hint="cs"/>
        <w:rtl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2D4104" wp14:editId="3C2412D7">
              <wp:simplePos x="0" y="0"/>
              <wp:positionH relativeFrom="column">
                <wp:posOffset>-125730</wp:posOffset>
              </wp:positionH>
              <wp:positionV relativeFrom="paragraph">
                <wp:posOffset>89535</wp:posOffset>
              </wp:positionV>
              <wp:extent cx="6467475" cy="0"/>
              <wp:effectExtent l="0" t="0" r="0" b="0"/>
              <wp:wrapNone/>
              <wp:docPr id="3" name="מחבר ישר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67475" cy="0"/>
                      </a:xfrm>
                      <a:prstGeom prst="line">
                        <a:avLst/>
                      </a:prstGeom>
                      <a:ln w="158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CE9BCBD" id="מחבר ישר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.9pt,7.05pt" to="499.3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" strokecolor="black [3213]" strokeweight="1.25pt"/>
          </w:pict>
        </mc:Fallback>
      </mc:AlternateContent>
    </w:r>
  </w:p>
  <w:p w14:paraId="43DB3D34" w14:textId="77777777" w:rsidR="00ED5AB6" w:rsidRDefault="00ED5AB6" w:rsidP="003C0F81">
    <w:pPr>
      <w:pStyle w:val="a7"/>
      <w:jc w:val="center"/>
      <w:rPr>
        <w:sz w:val="20"/>
        <w:szCs w:val="22"/>
        <w:rtl/>
      </w:rPr>
    </w:pPr>
    <w:r>
      <w:rPr>
        <w:sz w:val="20"/>
        <w:szCs w:val="22"/>
      </w:rPr>
      <w:drawing>
        <wp:inline distT="0" distB="0" distL="0" distR="0" wp14:anchorId="4EF39A85" wp14:editId="727BC70A">
          <wp:extent cx="321733" cy="361950"/>
          <wp:effectExtent l="0" t="0" r="2540" b="0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756" cy="364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cs"/>
        <w:sz w:val="20"/>
        <w:szCs w:val="22"/>
        <w:rtl/>
      </w:rPr>
      <w:t xml:space="preserve">   </w:t>
    </w:r>
    <w:r>
      <w:rPr>
        <w:rFonts w:hint="cs"/>
        <w:sz w:val="20"/>
        <w:szCs w:val="22"/>
      </w:rPr>
      <w:drawing>
        <wp:inline distT="0" distB="0" distL="0" distR="0" wp14:anchorId="118FCBF6" wp14:editId="549063A0">
          <wp:extent cx="295275" cy="337457"/>
          <wp:effectExtent l="0" t="0" r="0" b="5715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965" cy="3416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cs"/>
        <w:sz w:val="20"/>
        <w:szCs w:val="22"/>
        <w:rtl/>
      </w:rPr>
      <w:t xml:space="preserve">  </w:t>
    </w:r>
    <w:r>
      <w:rPr>
        <w:rFonts w:hint="cs"/>
        <w:sz w:val="20"/>
        <w:szCs w:val="22"/>
      </w:rPr>
      <w:drawing>
        <wp:inline distT="0" distB="0" distL="0" distR="0" wp14:anchorId="424AC100" wp14:editId="48DAE89A">
          <wp:extent cx="287020" cy="340983"/>
          <wp:effectExtent l="0" t="0" r="0" b="2540"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205" cy="3530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CC7BD78" w14:textId="77777777" w:rsidR="00ED5AB6" w:rsidRPr="00571244" w:rsidRDefault="00ED5AB6" w:rsidP="003C0F81">
    <w:pPr>
      <w:pStyle w:val="a7"/>
      <w:jc w:val="center"/>
      <w:rPr>
        <w:sz w:val="16"/>
        <w:szCs w:val="18"/>
        <w:rtl/>
      </w:rPr>
    </w:pPr>
  </w:p>
  <w:p w14:paraId="25BC8CAC" w14:textId="77777777" w:rsidR="00E664B4" w:rsidRPr="00571244" w:rsidRDefault="00B960E8" w:rsidP="00ED5AB6">
    <w:pPr>
      <w:pStyle w:val="a7"/>
      <w:jc w:val="center"/>
      <w:rPr>
        <w:sz w:val="16"/>
        <w:szCs w:val="18"/>
      </w:rPr>
    </w:pPr>
    <w:r w:rsidRPr="00571244">
      <w:rPr>
        <w:rFonts w:hint="cs"/>
        <w:sz w:val="16"/>
        <w:szCs w:val="18"/>
        <w:rtl/>
      </w:rPr>
      <w:t>סמטת</w:t>
    </w:r>
    <w:r w:rsidR="00E664B4" w:rsidRPr="00571244">
      <w:rPr>
        <w:rFonts w:hint="cs"/>
        <w:sz w:val="16"/>
        <w:szCs w:val="18"/>
        <w:rtl/>
      </w:rPr>
      <w:t xml:space="preserve"> עין גדי (מתחם הצופים), גני תקווה ת.ד 1988</w:t>
    </w:r>
  </w:p>
  <w:p w14:paraId="4D6D616C" w14:textId="77777777" w:rsidR="00E664B4" w:rsidRPr="00571244" w:rsidRDefault="00E664B4" w:rsidP="00ED5AB6">
    <w:pPr>
      <w:pStyle w:val="a7"/>
      <w:jc w:val="center"/>
      <w:rPr>
        <w:sz w:val="16"/>
        <w:szCs w:val="18"/>
        <w:rtl/>
      </w:rPr>
    </w:pPr>
    <w:r w:rsidRPr="00571244">
      <w:rPr>
        <w:rFonts w:hint="cs"/>
        <w:sz w:val="16"/>
        <w:szCs w:val="18"/>
        <w:rtl/>
      </w:rPr>
      <w:t xml:space="preserve">טל': 1-800-80-40-80 </w:t>
    </w:r>
    <w:r w:rsidRPr="00571244">
      <w:rPr>
        <w:rFonts w:hint="cs"/>
        <w:sz w:val="16"/>
        <w:szCs w:val="18"/>
      </w:rPr>
      <w:sym w:font="Wingdings" w:char="F06C"/>
    </w:r>
    <w:r w:rsidRPr="00571244">
      <w:rPr>
        <w:rFonts w:hint="cs"/>
        <w:sz w:val="16"/>
        <w:szCs w:val="18"/>
        <w:rtl/>
      </w:rPr>
      <w:t xml:space="preserve"> פקס: 03-5089990</w:t>
    </w:r>
  </w:p>
  <w:p w14:paraId="783F5C40" w14:textId="77777777" w:rsidR="00E664B4" w:rsidRPr="00571244" w:rsidRDefault="00E664B4" w:rsidP="003C0F81">
    <w:pPr>
      <w:pStyle w:val="a7"/>
      <w:jc w:val="center"/>
      <w:rPr>
        <w:sz w:val="16"/>
        <w:szCs w:val="18"/>
        <w:rtl/>
      </w:rPr>
    </w:pPr>
    <w:r w:rsidRPr="00571244">
      <w:rPr>
        <w:rFonts w:hint="cs"/>
        <w:sz w:val="16"/>
        <w:szCs w:val="18"/>
        <w:rtl/>
      </w:rPr>
      <w:t>קבלת קהל: בימים א'-ה' בין השעות 08:00-14:00 ובימים א', ג' גם בין השעות 16:00-18:30</w:t>
    </w:r>
  </w:p>
  <w:p w14:paraId="31C2F24C" w14:textId="77777777" w:rsidR="00E664B4" w:rsidRPr="00571244" w:rsidRDefault="00E664B4" w:rsidP="003C0F81">
    <w:pPr>
      <w:pStyle w:val="a7"/>
      <w:jc w:val="center"/>
      <w:rPr>
        <w:sz w:val="16"/>
        <w:szCs w:val="18"/>
        <w:rtl/>
        <w:cs/>
      </w:rPr>
    </w:pPr>
    <w:r w:rsidRPr="00571244">
      <w:rPr>
        <w:rFonts w:hint="cs"/>
        <w:sz w:val="16"/>
        <w:szCs w:val="18"/>
        <w:rtl/>
      </w:rPr>
      <w:t>מענה במוקד הטלפוני: בימים א'-ה' בין השעות 08:00-20:00 וביום ו' בין השעות 08:00-12:00</w:t>
    </w:r>
  </w:p>
  <w:p w14:paraId="1ED60895" w14:textId="77777777" w:rsidR="00E664B4" w:rsidRPr="00571244" w:rsidRDefault="00E664B4" w:rsidP="0010424A">
    <w:pPr>
      <w:pStyle w:val="a7"/>
      <w:jc w:val="center"/>
      <w:rPr>
        <w:sz w:val="18"/>
        <w:szCs w:val="18"/>
      </w:rPr>
    </w:pPr>
    <w:r w:rsidRPr="00571244">
      <w:rPr>
        <w:rFonts w:hint="cs"/>
        <w:sz w:val="18"/>
        <w:szCs w:val="18"/>
        <w:rtl/>
      </w:rPr>
      <w:t xml:space="preserve">דוא"ל: </w:t>
    </w:r>
    <w:r w:rsidRPr="00571244">
      <w:rPr>
        <w:sz w:val="18"/>
        <w:szCs w:val="18"/>
      </w:rPr>
      <w:t>info@mei-tikva.co.il</w:t>
    </w:r>
    <w:r w:rsidRPr="00571244">
      <w:rPr>
        <w:rFonts w:hint="cs"/>
        <w:sz w:val="18"/>
        <w:szCs w:val="18"/>
        <w:rtl/>
      </w:rPr>
      <w:t xml:space="preserve">    </w:t>
    </w:r>
    <w:r w:rsidRPr="00571244">
      <w:rPr>
        <w:rFonts w:hint="cs"/>
        <w:sz w:val="16"/>
        <w:szCs w:val="18"/>
      </w:rPr>
      <w:sym w:font="Wingdings" w:char="F06C"/>
    </w:r>
    <w:r w:rsidRPr="00571244">
      <w:rPr>
        <w:rFonts w:hint="cs"/>
        <w:sz w:val="16"/>
        <w:szCs w:val="18"/>
        <w:rtl/>
      </w:rPr>
      <w:t xml:space="preserve">  </w:t>
    </w:r>
    <w:r w:rsidRPr="00571244">
      <w:rPr>
        <w:rFonts w:hint="cs"/>
        <w:sz w:val="18"/>
        <w:szCs w:val="18"/>
        <w:rtl/>
      </w:rPr>
      <w:t xml:space="preserve">  אתר: </w:t>
    </w:r>
    <w:r w:rsidRPr="00571244">
      <w:rPr>
        <w:sz w:val="18"/>
        <w:szCs w:val="18"/>
      </w:rPr>
      <w:t>www.mei-tikva.co.il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33DD25" w14:textId="77777777" w:rsidR="00C7203C" w:rsidRDefault="00C7203C" w:rsidP="00B8082D">
      <w:r>
        <w:separator/>
      </w:r>
    </w:p>
  </w:footnote>
  <w:footnote w:type="continuationSeparator" w:id="0">
    <w:p w14:paraId="65B86D21" w14:textId="77777777" w:rsidR="00C7203C" w:rsidRDefault="00C7203C" w:rsidP="00B808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70B7C5" w14:textId="77777777" w:rsidR="00E664B4" w:rsidRDefault="00E664B4" w:rsidP="008D5B66">
    <w:pPr>
      <w:pStyle w:val="a5"/>
      <w:rPr>
        <w:rtl/>
        <w:cs/>
      </w:rPr>
    </w:pPr>
    <w:r>
      <w:rPr>
        <w:rFonts w:cs="Arial"/>
        <w:rtl/>
        <w:lang w:eastAsia="en-US"/>
      </w:rPr>
      <w:drawing>
        <wp:inline distT="0" distB="0" distL="0" distR="0" wp14:anchorId="5825C54E" wp14:editId="3C0F2C8F">
          <wp:extent cx="1929814" cy="1074420"/>
          <wp:effectExtent l="0" t="0" r="0" b="0"/>
          <wp:docPr id="2" name="תמונה 2" descr="C:\Users\ayalat\AppData\Local\Microsoft\Windows\Temporary Internet Files\Content.Outlook\EKS6GH5M\LogoMay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yalat\AppData\Local\Microsoft\Windows\Temporary Internet Files\Content.Outlook\EKS6GH5M\LogoMay (2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9814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2C6BEC"/>
    <w:multiLevelType w:val="hybridMultilevel"/>
    <w:tmpl w:val="830ABFCE"/>
    <w:lvl w:ilvl="0" w:tplc="04090001">
      <w:start w:val="1"/>
      <w:numFmt w:val="bullet"/>
      <w:lvlText w:val=""/>
      <w:lvlJc w:val="left"/>
      <w:pPr>
        <w:ind w:left="-89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63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35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07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79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51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23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495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6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03C"/>
    <w:rsid w:val="00006BE1"/>
    <w:rsid w:val="00010255"/>
    <w:rsid w:val="00010E3A"/>
    <w:rsid w:val="00014951"/>
    <w:rsid w:val="00023E0C"/>
    <w:rsid w:val="00025352"/>
    <w:rsid w:val="00031055"/>
    <w:rsid w:val="0003109F"/>
    <w:rsid w:val="0006014F"/>
    <w:rsid w:val="00074FB3"/>
    <w:rsid w:val="00076704"/>
    <w:rsid w:val="000769BF"/>
    <w:rsid w:val="000A341D"/>
    <w:rsid w:val="000A71A6"/>
    <w:rsid w:val="000B355E"/>
    <w:rsid w:val="0010424A"/>
    <w:rsid w:val="00106DA7"/>
    <w:rsid w:val="001301B4"/>
    <w:rsid w:val="001320B5"/>
    <w:rsid w:val="001333E8"/>
    <w:rsid w:val="00133ED7"/>
    <w:rsid w:val="0013753A"/>
    <w:rsid w:val="00146DE4"/>
    <w:rsid w:val="00172FDD"/>
    <w:rsid w:val="0019750A"/>
    <w:rsid w:val="001A62A8"/>
    <w:rsid w:val="001F4A13"/>
    <w:rsid w:val="00205482"/>
    <w:rsid w:val="0020740E"/>
    <w:rsid w:val="00215BB3"/>
    <w:rsid w:val="00223712"/>
    <w:rsid w:val="00233E2F"/>
    <w:rsid w:val="00243D63"/>
    <w:rsid w:val="00251707"/>
    <w:rsid w:val="00256378"/>
    <w:rsid w:val="00266340"/>
    <w:rsid w:val="00267082"/>
    <w:rsid w:val="002834C6"/>
    <w:rsid w:val="00290151"/>
    <w:rsid w:val="002A1D17"/>
    <w:rsid w:val="002A4755"/>
    <w:rsid w:val="002A47B4"/>
    <w:rsid w:val="002C5D19"/>
    <w:rsid w:val="002D595F"/>
    <w:rsid w:val="002D59F0"/>
    <w:rsid w:val="002E2ECB"/>
    <w:rsid w:val="00300B0D"/>
    <w:rsid w:val="00326E39"/>
    <w:rsid w:val="00351A4D"/>
    <w:rsid w:val="003570F6"/>
    <w:rsid w:val="00370870"/>
    <w:rsid w:val="003903A1"/>
    <w:rsid w:val="0039192D"/>
    <w:rsid w:val="00395C8B"/>
    <w:rsid w:val="003A2150"/>
    <w:rsid w:val="003C0F81"/>
    <w:rsid w:val="003D778F"/>
    <w:rsid w:val="003E3893"/>
    <w:rsid w:val="003E77BC"/>
    <w:rsid w:val="003F2A89"/>
    <w:rsid w:val="00405F8A"/>
    <w:rsid w:val="00411167"/>
    <w:rsid w:val="00417707"/>
    <w:rsid w:val="00425D0B"/>
    <w:rsid w:val="004373F9"/>
    <w:rsid w:val="00441C55"/>
    <w:rsid w:val="00443A2A"/>
    <w:rsid w:val="00452C90"/>
    <w:rsid w:val="004633F1"/>
    <w:rsid w:val="00472FA6"/>
    <w:rsid w:val="004A0619"/>
    <w:rsid w:val="004A2830"/>
    <w:rsid w:val="004B698C"/>
    <w:rsid w:val="004B74D6"/>
    <w:rsid w:val="004C0F69"/>
    <w:rsid w:val="004E3BCA"/>
    <w:rsid w:val="004F775E"/>
    <w:rsid w:val="00526F70"/>
    <w:rsid w:val="00543BBA"/>
    <w:rsid w:val="005518DF"/>
    <w:rsid w:val="00571244"/>
    <w:rsid w:val="00574AB3"/>
    <w:rsid w:val="0058023B"/>
    <w:rsid w:val="0059687F"/>
    <w:rsid w:val="005A0D74"/>
    <w:rsid w:val="005B4FF4"/>
    <w:rsid w:val="005C0653"/>
    <w:rsid w:val="005C18CB"/>
    <w:rsid w:val="005C334E"/>
    <w:rsid w:val="005F29D8"/>
    <w:rsid w:val="005F5ABC"/>
    <w:rsid w:val="006018E2"/>
    <w:rsid w:val="00606EEA"/>
    <w:rsid w:val="00634819"/>
    <w:rsid w:val="0063567B"/>
    <w:rsid w:val="00667A6A"/>
    <w:rsid w:val="00670146"/>
    <w:rsid w:val="00672F21"/>
    <w:rsid w:val="00680C22"/>
    <w:rsid w:val="00682D28"/>
    <w:rsid w:val="0069233F"/>
    <w:rsid w:val="006956C9"/>
    <w:rsid w:val="00696E2C"/>
    <w:rsid w:val="006B1112"/>
    <w:rsid w:val="006C07A5"/>
    <w:rsid w:val="006D79FC"/>
    <w:rsid w:val="006D7BDC"/>
    <w:rsid w:val="006E0E8E"/>
    <w:rsid w:val="006E1094"/>
    <w:rsid w:val="006E251B"/>
    <w:rsid w:val="006E5BA2"/>
    <w:rsid w:val="006F1D63"/>
    <w:rsid w:val="006F2E8C"/>
    <w:rsid w:val="00714E77"/>
    <w:rsid w:val="007154EB"/>
    <w:rsid w:val="00717936"/>
    <w:rsid w:val="0074334E"/>
    <w:rsid w:val="00754DB3"/>
    <w:rsid w:val="007670E3"/>
    <w:rsid w:val="007842A7"/>
    <w:rsid w:val="007951E2"/>
    <w:rsid w:val="007C094D"/>
    <w:rsid w:val="007C2D73"/>
    <w:rsid w:val="007D238E"/>
    <w:rsid w:val="007F2E01"/>
    <w:rsid w:val="00820DF1"/>
    <w:rsid w:val="00833643"/>
    <w:rsid w:val="00840E82"/>
    <w:rsid w:val="00861E20"/>
    <w:rsid w:val="00881528"/>
    <w:rsid w:val="008A1F28"/>
    <w:rsid w:val="008A357E"/>
    <w:rsid w:val="008D5B66"/>
    <w:rsid w:val="008E0D53"/>
    <w:rsid w:val="00907E90"/>
    <w:rsid w:val="0092356E"/>
    <w:rsid w:val="00925D7C"/>
    <w:rsid w:val="00930ED0"/>
    <w:rsid w:val="0093322A"/>
    <w:rsid w:val="00946CBE"/>
    <w:rsid w:val="009529F2"/>
    <w:rsid w:val="00966EC7"/>
    <w:rsid w:val="009676D7"/>
    <w:rsid w:val="009757B7"/>
    <w:rsid w:val="009914D3"/>
    <w:rsid w:val="009B4122"/>
    <w:rsid w:val="009D1791"/>
    <w:rsid w:val="009F0D7B"/>
    <w:rsid w:val="00A2775C"/>
    <w:rsid w:val="00A31C73"/>
    <w:rsid w:val="00A42FD2"/>
    <w:rsid w:val="00A50014"/>
    <w:rsid w:val="00A77C83"/>
    <w:rsid w:val="00AB1236"/>
    <w:rsid w:val="00AC57D5"/>
    <w:rsid w:val="00AD0CD2"/>
    <w:rsid w:val="00AD4BFE"/>
    <w:rsid w:val="00AD70CF"/>
    <w:rsid w:val="00AF6C88"/>
    <w:rsid w:val="00B0173F"/>
    <w:rsid w:val="00B01858"/>
    <w:rsid w:val="00B068B8"/>
    <w:rsid w:val="00B14DC1"/>
    <w:rsid w:val="00B256AF"/>
    <w:rsid w:val="00B41447"/>
    <w:rsid w:val="00B62C87"/>
    <w:rsid w:val="00B8082D"/>
    <w:rsid w:val="00B822AE"/>
    <w:rsid w:val="00B93D64"/>
    <w:rsid w:val="00B960E8"/>
    <w:rsid w:val="00BB00CA"/>
    <w:rsid w:val="00BB17FD"/>
    <w:rsid w:val="00BB27F9"/>
    <w:rsid w:val="00BD3373"/>
    <w:rsid w:val="00C00507"/>
    <w:rsid w:val="00C331D6"/>
    <w:rsid w:val="00C52B4B"/>
    <w:rsid w:val="00C539FC"/>
    <w:rsid w:val="00C61B85"/>
    <w:rsid w:val="00C7203C"/>
    <w:rsid w:val="00C87107"/>
    <w:rsid w:val="00C87DB6"/>
    <w:rsid w:val="00CA04A7"/>
    <w:rsid w:val="00CA0633"/>
    <w:rsid w:val="00CB18BD"/>
    <w:rsid w:val="00CB453D"/>
    <w:rsid w:val="00CB7CF6"/>
    <w:rsid w:val="00CB7F12"/>
    <w:rsid w:val="00CD1C51"/>
    <w:rsid w:val="00CD591C"/>
    <w:rsid w:val="00CE07C5"/>
    <w:rsid w:val="00CF2A69"/>
    <w:rsid w:val="00CF477E"/>
    <w:rsid w:val="00D04071"/>
    <w:rsid w:val="00D0458D"/>
    <w:rsid w:val="00D20911"/>
    <w:rsid w:val="00D3257D"/>
    <w:rsid w:val="00D61925"/>
    <w:rsid w:val="00D63DF6"/>
    <w:rsid w:val="00D6608F"/>
    <w:rsid w:val="00D7245B"/>
    <w:rsid w:val="00DA0AB8"/>
    <w:rsid w:val="00DB2813"/>
    <w:rsid w:val="00DB37C3"/>
    <w:rsid w:val="00DD6126"/>
    <w:rsid w:val="00E00796"/>
    <w:rsid w:val="00E053B6"/>
    <w:rsid w:val="00E16B53"/>
    <w:rsid w:val="00E405B0"/>
    <w:rsid w:val="00E45FA7"/>
    <w:rsid w:val="00E53CDA"/>
    <w:rsid w:val="00E66461"/>
    <w:rsid w:val="00E664B4"/>
    <w:rsid w:val="00EB314E"/>
    <w:rsid w:val="00ED181B"/>
    <w:rsid w:val="00ED4846"/>
    <w:rsid w:val="00ED4BA6"/>
    <w:rsid w:val="00ED5AB6"/>
    <w:rsid w:val="00EE7D2B"/>
    <w:rsid w:val="00F00C43"/>
    <w:rsid w:val="00F02A97"/>
    <w:rsid w:val="00F2475A"/>
    <w:rsid w:val="00F342B2"/>
    <w:rsid w:val="00F37485"/>
    <w:rsid w:val="00F467E9"/>
    <w:rsid w:val="00F46B21"/>
    <w:rsid w:val="00F6262E"/>
    <w:rsid w:val="00F714B2"/>
    <w:rsid w:val="00F77AB5"/>
    <w:rsid w:val="00FB156D"/>
    <w:rsid w:val="00FF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7237F75"/>
  <w15:docId w15:val="{9D542ED8-96D7-4A61-8E12-750665816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0014"/>
    <w:pPr>
      <w:bidi/>
      <w:spacing w:after="0" w:line="240" w:lineRule="auto"/>
    </w:pPr>
    <w:rPr>
      <w:rFonts w:ascii="Times New Roman" w:eastAsia="Times New Roman" w:hAnsi="Times New Roman" w:cs="David"/>
      <w:noProof/>
      <w:sz w:val="24"/>
      <w:szCs w:val="28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D04071"/>
    <w:pPr>
      <w:keepNext/>
      <w:keepLines/>
      <w:spacing w:before="480" w:line="276" w:lineRule="auto"/>
      <w:outlineLvl w:val="0"/>
    </w:pPr>
    <w:rPr>
      <w:rFonts w:ascii="Cambria" w:hAnsi="Cambria" w:cs="Times New Roman"/>
      <w:b/>
      <w:bCs/>
      <w:noProof w:val="0"/>
      <w:color w:val="365F91"/>
      <w:sz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03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082D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B8082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8082D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B8082D"/>
  </w:style>
  <w:style w:type="paragraph" w:styleId="a7">
    <w:name w:val="footer"/>
    <w:basedOn w:val="a"/>
    <w:link w:val="a8"/>
    <w:uiPriority w:val="99"/>
    <w:unhideWhenUsed/>
    <w:rsid w:val="00B8082D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B8082D"/>
  </w:style>
  <w:style w:type="character" w:styleId="Hyperlink">
    <w:name w:val="Hyperlink"/>
    <w:basedOn w:val="a0"/>
    <w:uiPriority w:val="99"/>
    <w:unhideWhenUsed/>
    <w:rsid w:val="00CA0633"/>
    <w:rPr>
      <w:rFonts w:ascii="Arial" w:hAnsi="Arial" w:cs="Arial" w:hint="default"/>
      <w:strike w:val="0"/>
      <w:dstrike w:val="0"/>
      <w:color w:val="1122CC"/>
      <w:u w:val="none"/>
      <w:effect w:val="none"/>
    </w:rPr>
  </w:style>
  <w:style w:type="character" w:styleId="a9">
    <w:name w:val="Emphasis"/>
    <w:basedOn w:val="a0"/>
    <w:uiPriority w:val="20"/>
    <w:qFormat/>
    <w:rsid w:val="00CA0633"/>
    <w:rPr>
      <w:b/>
      <w:bCs/>
      <w:i w:val="0"/>
      <w:iCs w:val="0"/>
    </w:rPr>
  </w:style>
  <w:style w:type="paragraph" w:styleId="aa">
    <w:name w:val="List Paragraph"/>
    <w:basedOn w:val="a"/>
    <w:uiPriority w:val="34"/>
    <w:qFormat/>
    <w:rsid w:val="00FB156D"/>
    <w:pPr>
      <w:bidi w:val="0"/>
      <w:ind w:left="720"/>
      <w:contextualSpacing/>
    </w:pPr>
    <w:rPr>
      <w:rFonts w:cs="Times New Roman"/>
      <w:noProof w:val="0"/>
      <w:szCs w:val="24"/>
      <w:lang w:val="en-GB" w:eastAsia="en-GB" w:bidi="ar-SA"/>
    </w:rPr>
  </w:style>
  <w:style w:type="table" w:styleId="ab">
    <w:name w:val="Table Grid"/>
    <w:basedOn w:val="a1"/>
    <w:uiPriority w:val="39"/>
    <w:rsid w:val="005C0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basedOn w:val="a0"/>
    <w:link w:val="1"/>
    <w:uiPriority w:val="9"/>
    <w:rsid w:val="00D0407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ormalWeb">
    <w:name w:val="Normal (Web)"/>
    <w:basedOn w:val="a"/>
    <w:uiPriority w:val="99"/>
    <w:semiHidden/>
    <w:unhideWhenUsed/>
    <w:rsid w:val="00D04071"/>
    <w:pPr>
      <w:bidi w:val="0"/>
      <w:spacing w:before="100" w:beforeAutospacing="1" w:after="100" w:afterAutospacing="1"/>
    </w:pPr>
    <w:rPr>
      <w:rFonts w:cs="Times New Roman"/>
      <w:noProof w:val="0"/>
      <w:szCs w:val="24"/>
      <w:lang w:eastAsia="en-US"/>
    </w:rPr>
  </w:style>
  <w:style w:type="character" w:customStyle="1" w:styleId="11">
    <w:name w:val="אזכור לא מזוהה1"/>
    <w:basedOn w:val="a0"/>
    <w:uiPriority w:val="99"/>
    <w:semiHidden/>
    <w:unhideWhenUsed/>
    <w:rsid w:val="004F775E"/>
    <w:rPr>
      <w:color w:val="605E5C"/>
      <w:shd w:val="clear" w:color="auto" w:fill="E1DFDD"/>
    </w:rPr>
  </w:style>
  <w:style w:type="character" w:customStyle="1" w:styleId="20">
    <w:name w:val="כותרת 2 תו"/>
    <w:basedOn w:val="a0"/>
    <w:link w:val="2"/>
    <w:uiPriority w:val="9"/>
    <w:semiHidden/>
    <w:rsid w:val="003903A1"/>
    <w:rPr>
      <w:rFonts w:asciiTheme="majorHAnsi" w:eastAsiaTheme="majorEastAsia" w:hAnsiTheme="majorHAnsi" w:cstheme="majorBidi"/>
      <w:noProof/>
      <w:color w:val="365F91" w:themeColor="accent1" w:themeShade="BF"/>
      <w:sz w:val="26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2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9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765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406449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69457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74229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166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426317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0499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51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498380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28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656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2112890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015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9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67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1922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256242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31583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277954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661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349864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9308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39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908344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745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477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155685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94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ever2012\officelightfiles\&#1514;&#1489;&#1504;&#1497;&#1493;&#1514;\&#1504;&#1497;&#1497;&#1512;%20&#1500;&#1493;&#1490;&#1493;%20&#1502;&#1497;%20&#1514;&#1511;&#1493;&#1493;&#1492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94BB1-E220-4029-9114-27F4DC6D4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נייר לוגו מי תקווה</Template>
  <TotalTime>83</TotalTime>
  <Pages>1</Pages>
  <Words>131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מנשר</vt:lpstr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מנשר</dc:title>
  <dc:subject>עין חנוך-בקעת הירדן ביוב</dc:subject>
  <dc:creator>pavel</dc:creator>
  <cp:keywords/>
  <dc:description/>
  <cp:lastModifiedBy>Pavel</cp:lastModifiedBy>
  <cp:revision>6</cp:revision>
  <cp:lastPrinted>2020-04-30T09:31:00Z</cp:lastPrinted>
  <dcterms:created xsi:type="dcterms:W3CDTF">2020-04-30T08:16:00Z</dcterms:created>
  <dcterms:modified xsi:type="dcterms:W3CDTF">2020-04-30T10:44:00Z</dcterms:modified>
</cp:coreProperties>
</file>