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321DF" w14:textId="77777777" w:rsidR="004A2830" w:rsidRPr="004A2830" w:rsidRDefault="00EE0941" w:rsidP="004A2830">
      <w:pPr>
        <w:rPr>
          <w:rFonts w:ascii="David" w:hAnsi="David"/>
          <w:sz w:val="28"/>
          <w:rtl/>
        </w:rPr>
      </w:pPr>
      <w:r>
        <w:rPr>
          <w:rFonts w:ascii="David" w:hAnsi="David" w:hint="cs"/>
          <w:sz w:val="28"/>
          <w:rtl/>
        </w:rPr>
        <w:t xml:space="preserve"> </w:t>
      </w:r>
    </w:p>
    <w:p w14:paraId="29573E68" w14:textId="77777777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/>
          <w:sz w:val="28"/>
          <w:rtl/>
        </w:rPr>
        <w:fldChar w:fldCharType="separate"/>
      </w:r>
      <w:r w:rsidR="00EE0941">
        <w:rPr>
          <w:rFonts w:ascii="David" w:hAnsi="David"/>
          <w:sz w:val="28"/>
          <w:rtl/>
        </w:rPr>
        <w:t>1751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1301DFD2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49F42C11" w14:textId="77777777" w:rsidR="004A2830" w:rsidRDefault="004A2830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374B6B88" w14:textId="77777777" w:rsidR="00EE0941" w:rsidRDefault="00EE0941" w:rsidP="00EE0941">
      <w:pPr>
        <w:rPr>
          <w:noProof w:val="0"/>
          <w:sz w:val="28"/>
          <w:lang w:eastAsia="en-US"/>
        </w:rPr>
      </w:pPr>
    </w:p>
    <w:p w14:paraId="636914B3" w14:textId="77777777" w:rsidR="00EE0941" w:rsidRDefault="00EE0941" w:rsidP="00EE0941">
      <w:pPr>
        <w:jc w:val="center"/>
        <w:rPr>
          <w:b/>
          <w:bCs/>
          <w:sz w:val="28"/>
          <w:u w:val="single"/>
          <w:rtl/>
        </w:rPr>
      </w:pPr>
      <w:r>
        <w:rPr>
          <w:b/>
          <w:bCs/>
          <w:sz w:val="28"/>
          <w:u w:val="single"/>
          <w:rtl/>
        </w:rPr>
        <w:t>דוח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תקופתי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מאת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הממונה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על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חופש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המידע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 xml:space="preserve"> לשנת 2016 – מי תקווה בע"מ</w:t>
      </w:r>
    </w:p>
    <w:p w14:paraId="514BFE21" w14:textId="77777777" w:rsidR="00EE0941" w:rsidRDefault="00EE0941" w:rsidP="00EE0941">
      <w:pPr>
        <w:jc w:val="both"/>
        <w:rPr>
          <w:sz w:val="28"/>
        </w:rPr>
      </w:pPr>
    </w:p>
    <w:p w14:paraId="6B610F6D" w14:textId="77777777" w:rsidR="00EE0941" w:rsidRDefault="00EE0941" w:rsidP="00EE0941">
      <w:pPr>
        <w:jc w:val="both"/>
        <w:rPr>
          <w:sz w:val="28"/>
          <w:rtl/>
        </w:rPr>
      </w:pPr>
      <w:r>
        <w:rPr>
          <w:sz w:val="28"/>
          <w:rtl/>
        </w:rPr>
        <w:t>להלן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דוח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תקופתי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מאת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הממונה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על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חופש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המידע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 xml:space="preserve"> בתאגיד מי תקווה בע"מ, המתייחס לתקופה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שבין 1/1/2016-31/12/2016.</w:t>
      </w:r>
    </w:p>
    <w:p w14:paraId="0599C7D4" w14:textId="77777777" w:rsidR="00EE0941" w:rsidRDefault="00EE0941" w:rsidP="00EE0941">
      <w:pPr>
        <w:jc w:val="both"/>
        <w:rPr>
          <w:sz w:val="28"/>
        </w:rPr>
      </w:pPr>
      <w:r>
        <w:rPr>
          <w:sz w:val="28"/>
          <w:rtl/>
        </w:rPr>
        <w:t>בהתאם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לסעיף 5 לחוק חופש המידע-1998 וס' 7 לתקנות חופש המידע -1999, אעדכן שבשנת 2016 הוגשו  הבקשות כדלקמן: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EE0941" w14:paraId="41276365" w14:textId="77777777" w:rsidTr="00EE0941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D3F9" w14:textId="77777777" w:rsidR="00EE0941" w:rsidRDefault="00EE0941">
            <w:pPr>
              <w:rPr>
                <w:sz w:val="28"/>
                <w:rtl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EDFD" w14:textId="77777777" w:rsidR="00EE0941" w:rsidRDefault="00EE0941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נושא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10E6" w14:textId="77777777" w:rsidR="00EE0941" w:rsidRDefault="00EE0941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מס' בקשות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297C" w14:textId="77777777" w:rsidR="00EE0941" w:rsidRDefault="00EE0941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הערות</w:t>
            </w:r>
          </w:p>
        </w:tc>
      </w:tr>
      <w:tr w:rsidR="00EE0941" w14:paraId="4F9B1A87" w14:textId="77777777" w:rsidTr="00EE0941">
        <w:trPr>
          <w:trHeight w:val="10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0285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6037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בקשות לקבלת מידע שהוגשו במהלך השנה החולפת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E4CA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E5CF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לא כולל בקשות שנענות בע"פ והפנייה לגורמים המתאימים בתאגיד.</w:t>
            </w:r>
          </w:p>
        </w:tc>
      </w:tr>
      <w:tr w:rsidR="00EE0941" w14:paraId="7869BD29" w14:textId="77777777" w:rsidTr="00EE0941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8F34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6F6B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בקשות לקבלת מידע שנענו במהלך השנה החולפת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3830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3486" w14:textId="77777777" w:rsidR="00EE0941" w:rsidRDefault="00EE0941">
            <w:pPr>
              <w:rPr>
                <w:sz w:val="28"/>
                <w:rtl/>
              </w:rPr>
            </w:pPr>
          </w:p>
        </w:tc>
      </w:tr>
      <w:tr w:rsidR="00EE0941" w14:paraId="52C75A13" w14:textId="77777777" w:rsidTr="00EE0941">
        <w:trPr>
          <w:trHeight w:val="3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CEDA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2589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בחיוב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D647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5602" w14:textId="77777777" w:rsidR="00EE0941" w:rsidRDefault="00EE0941">
            <w:pPr>
              <w:rPr>
                <w:sz w:val="28"/>
                <w:rtl/>
              </w:rPr>
            </w:pPr>
          </w:p>
        </w:tc>
      </w:tr>
      <w:tr w:rsidR="00EE0941" w14:paraId="016FF458" w14:textId="77777777" w:rsidTr="00EE0941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7274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A708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בחיוב אך טרם נמסר המידע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9E0C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F86B" w14:textId="77777777" w:rsidR="00EE0941" w:rsidRDefault="00EE0941">
            <w:pPr>
              <w:rPr>
                <w:sz w:val="28"/>
                <w:rtl/>
              </w:rPr>
            </w:pPr>
          </w:p>
        </w:tc>
      </w:tr>
      <w:tr w:rsidR="00EE0941" w14:paraId="69F9C9CB" w14:textId="77777777" w:rsidTr="00EE0941">
        <w:trPr>
          <w:trHeight w:val="70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94C8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9B12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בשלילה / חלקית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6BB62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8121" w14:textId="77777777" w:rsidR="00EE0941" w:rsidRDefault="00EE0941">
            <w:pPr>
              <w:rPr>
                <w:sz w:val="28"/>
                <w:rtl/>
              </w:rPr>
            </w:pPr>
          </w:p>
        </w:tc>
      </w:tr>
      <w:tr w:rsidR="00EE0941" w14:paraId="5553F01A" w14:textId="77777777" w:rsidTr="00EE0941">
        <w:trPr>
          <w:trHeight w:val="3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65C9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9F37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עתירות מינהליות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00F5" w14:textId="77777777" w:rsidR="00EE0941" w:rsidRDefault="00EE0941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9A22" w14:textId="77777777" w:rsidR="00EE0941" w:rsidRDefault="00EE0941">
            <w:pPr>
              <w:rPr>
                <w:sz w:val="28"/>
                <w:rtl/>
              </w:rPr>
            </w:pPr>
          </w:p>
        </w:tc>
      </w:tr>
    </w:tbl>
    <w:p w14:paraId="102F08EA" w14:textId="77777777" w:rsidR="00EE0941" w:rsidRDefault="00EE0941" w:rsidP="00EE0941">
      <w:pPr>
        <w:rPr>
          <w:rFonts w:ascii="Calibri" w:eastAsia="Calibri" w:hAnsi="Calibri"/>
          <w:sz w:val="28"/>
          <w:rtl/>
        </w:rPr>
      </w:pPr>
    </w:p>
    <w:p w14:paraId="7775A8F5" w14:textId="77777777" w:rsidR="00EE0941" w:rsidRDefault="00EE0941" w:rsidP="00EE0941">
      <w:pPr>
        <w:rPr>
          <w:sz w:val="28"/>
          <w:rtl/>
        </w:rPr>
      </w:pPr>
    </w:p>
    <w:p w14:paraId="77DFC8CB" w14:textId="77777777" w:rsidR="00EE0941" w:rsidRDefault="00EE0941" w:rsidP="00EE0941">
      <w:pPr>
        <w:rPr>
          <w:sz w:val="28"/>
          <w:rtl/>
        </w:rPr>
      </w:pP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</w:p>
    <w:p w14:paraId="5F271572" w14:textId="77777777" w:rsidR="00EE0941" w:rsidRDefault="00EE0941" w:rsidP="00EE0941">
      <w:pPr>
        <w:ind w:left="5040"/>
        <w:rPr>
          <w:sz w:val="28"/>
          <w:rtl/>
        </w:rPr>
      </w:pPr>
      <w:r>
        <w:rPr>
          <w:sz w:val="28"/>
          <w:rtl/>
        </w:rPr>
        <w:t>בכבוד רב,</w:t>
      </w:r>
    </w:p>
    <w:p w14:paraId="796EA06F" w14:textId="77777777" w:rsidR="00EE0941" w:rsidRDefault="00EE0941" w:rsidP="00EE0941">
      <w:pPr>
        <w:ind w:left="5040"/>
        <w:rPr>
          <w:sz w:val="28"/>
          <w:rtl/>
        </w:rPr>
      </w:pPr>
      <w:r>
        <w:rPr>
          <w:sz w:val="28"/>
          <w:rtl/>
        </w:rPr>
        <w:t>איילת אשר אדלר</w:t>
      </w:r>
    </w:p>
    <w:p w14:paraId="240DC35A" w14:textId="77777777" w:rsidR="00EE0941" w:rsidRDefault="00EE0941" w:rsidP="00EE0941">
      <w:pPr>
        <w:ind w:left="4320" w:firstLine="720"/>
        <w:rPr>
          <w:sz w:val="28"/>
          <w:rtl/>
        </w:rPr>
      </w:pPr>
      <w:r>
        <w:rPr>
          <w:sz w:val="28"/>
          <w:rtl/>
        </w:rPr>
        <w:t>הממונה על חופש המידע</w:t>
      </w:r>
    </w:p>
    <w:p w14:paraId="3F0C2571" w14:textId="77777777" w:rsidR="00EE0941" w:rsidRDefault="00EE0941" w:rsidP="00EE0941">
      <w:pPr>
        <w:rPr>
          <w:sz w:val="28"/>
          <w:rtl/>
        </w:rPr>
      </w:pP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</w:p>
    <w:p w14:paraId="50054068" w14:textId="77777777" w:rsidR="00EE0941" w:rsidRDefault="00EE0941" w:rsidP="00EE0941">
      <w:pPr>
        <w:rPr>
          <w:sz w:val="28"/>
          <w:rtl/>
        </w:rPr>
      </w:pPr>
    </w:p>
    <w:p w14:paraId="7484C63F" w14:textId="77777777" w:rsidR="004A2830" w:rsidRPr="004A2830" w:rsidRDefault="004A2830" w:rsidP="004A2830">
      <w:pPr>
        <w:rPr>
          <w:rFonts w:ascii="David" w:eastAsiaTheme="minorHAnsi" w:hAnsi="David"/>
          <w:b/>
          <w:bCs/>
          <w:sz w:val="28"/>
          <w:rtl/>
        </w:rPr>
      </w:pPr>
    </w:p>
    <w:sectPr w:rsidR="004A2830" w:rsidRPr="004A2830" w:rsidSect="00452C90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D94F7" w14:textId="77777777" w:rsidR="00C449F6" w:rsidRDefault="00C449F6" w:rsidP="00B8082D">
      <w:r>
        <w:separator/>
      </w:r>
    </w:p>
  </w:endnote>
  <w:endnote w:type="continuationSeparator" w:id="0">
    <w:p w14:paraId="3F5C2278" w14:textId="77777777" w:rsidR="00C449F6" w:rsidRDefault="00C449F6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EB9F2" w14:textId="77777777" w:rsidR="00E664B4" w:rsidRDefault="00E664B4" w:rsidP="00925D7C">
    <w:pPr>
      <w:pStyle w:val="a7"/>
      <w:jc w:val="center"/>
      <w:rPr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F704D" wp14:editId="5F13F085">
              <wp:simplePos x="0" y="0"/>
              <wp:positionH relativeFrom="column">
                <wp:posOffset>-125730</wp:posOffset>
              </wp:positionH>
              <wp:positionV relativeFrom="paragraph">
                <wp:posOffset>91440</wp:posOffset>
              </wp:positionV>
              <wp:extent cx="6467475" cy="0"/>
              <wp:effectExtent l="0" t="0" r="9525" b="1905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7639EC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2pt" to="499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" strokecolor="black [3213]" strokeweight="1.25pt"/>
          </w:pict>
        </mc:Fallback>
      </mc:AlternateContent>
    </w:r>
  </w:p>
  <w:p w14:paraId="52E0486A" w14:textId="77777777" w:rsidR="00E664B4" w:rsidRPr="00B960E8" w:rsidRDefault="00B960E8" w:rsidP="003C0F81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 </w:t>
    </w:r>
    <w:r w:rsidR="00E664B4" w:rsidRPr="00B960E8">
      <w:rPr>
        <w:rFonts w:hint="cs"/>
        <w:sz w:val="20"/>
        <w:szCs w:val="22"/>
      </w:rPr>
      <w:sym w:font="Wingdings" w:char="F06C"/>
    </w:r>
  </w:p>
  <w:p w14:paraId="0146D9A3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 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1617EE80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2F256564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48AF77D8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Pr="00B960E8">
      <w:rPr>
        <w:sz w:val="22"/>
        <w:szCs w:val="22"/>
      </w:rPr>
      <w:t>info@mei-tikva.co.il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D7004" w14:textId="77777777" w:rsidR="00C449F6" w:rsidRDefault="00C449F6" w:rsidP="00B8082D">
      <w:r>
        <w:separator/>
      </w:r>
    </w:p>
  </w:footnote>
  <w:footnote w:type="continuationSeparator" w:id="0">
    <w:p w14:paraId="60F5A292" w14:textId="77777777" w:rsidR="00C449F6" w:rsidRDefault="00C449F6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65161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296D5C93" wp14:editId="63852AFF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5CBEB3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D0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5F78D0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3373"/>
    <w:rsid w:val="00C00507"/>
    <w:rsid w:val="00C331D6"/>
    <w:rsid w:val="00C449F6"/>
    <w:rsid w:val="00C52B4B"/>
    <w:rsid w:val="00C539FC"/>
    <w:rsid w:val="00C61B85"/>
    <w:rsid w:val="00C75D39"/>
    <w:rsid w:val="00C87107"/>
    <w:rsid w:val="00C87DB6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E0941"/>
    <w:rsid w:val="00EE7D2B"/>
    <w:rsid w:val="00F00C43"/>
    <w:rsid w:val="00F02A97"/>
    <w:rsid w:val="00F2475A"/>
    <w:rsid w:val="00F342B2"/>
    <w:rsid w:val="00F37485"/>
    <w:rsid w:val="00F467E9"/>
    <w:rsid w:val="00F46B21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34B77B-1BF5-4DE1-A6C0-8A478EAB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5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FEE3E-9114-42DE-BC2B-60D37380C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1</TotalTime>
  <Pages>1</Pages>
  <Words>116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דוח תקופתי חופש המידע 2016 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חופש המידע 2016 </dc:title>
  <dc:subject>1751</dc:subject>
  <dc:creator>ayelet</dc:creator>
  <cp:keywords/>
  <dc:description/>
  <cp:lastModifiedBy>Ayelet Asher Adler</cp:lastModifiedBy>
  <cp:revision>2</cp:revision>
  <cp:lastPrinted>2018-12-26T10:58:00Z</cp:lastPrinted>
  <dcterms:created xsi:type="dcterms:W3CDTF">2019-03-19T07:50:00Z</dcterms:created>
  <dcterms:modified xsi:type="dcterms:W3CDTF">2019-03-19T07:51:00Z</dcterms:modified>
</cp:coreProperties>
</file>