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6976F" w14:textId="77777777" w:rsidR="004A2830" w:rsidRPr="004A2830" w:rsidRDefault="004A2830" w:rsidP="004A2830">
      <w:pPr>
        <w:rPr>
          <w:rFonts w:ascii="David" w:hAnsi="David"/>
          <w:sz w:val="28"/>
          <w:rtl/>
        </w:rPr>
      </w:pPr>
    </w:p>
    <w:p w14:paraId="626C6433" w14:textId="77777777" w:rsidR="00405F8A" w:rsidRPr="004A2830" w:rsidRDefault="00405F8A" w:rsidP="00074FB3">
      <w:pPr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t>סימוכין:</w:t>
      </w:r>
      <w:r w:rsidR="00074FB3">
        <w:rPr>
          <w:rFonts w:ascii="David" w:hAnsi="David" w:hint="cs"/>
          <w:sz w:val="28"/>
          <w:rtl/>
        </w:rPr>
        <w:t xml:space="preserve"> </w:t>
      </w:r>
      <w:r w:rsidR="00C87107">
        <w:rPr>
          <w:rFonts w:ascii="David" w:hAnsi="David"/>
          <w:sz w:val="28"/>
          <w:rtl/>
        </w:rPr>
        <w:fldChar w:fldCharType="begin"/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 w:hint="cs"/>
          <w:sz w:val="28"/>
        </w:rPr>
        <w:instrText>SUBJECT   \* MERGEFORMAT</w:instrText>
      </w:r>
      <w:r w:rsidR="00C87107">
        <w:rPr>
          <w:rFonts w:ascii="David" w:hAnsi="David"/>
          <w:sz w:val="28"/>
          <w:rtl/>
        </w:rPr>
        <w:instrText xml:space="preserve"> </w:instrText>
      </w:r>
      <w:r w:rsidR="00C87107">
        <w:rPr>
          <w:rFonts w:ascii="David" w:hAnsi="David"/>
          <w:sz w:val="28"/>
          <w:rtl/>
        </w:rPr>
        <w:fldChar w:fldCharType="separate"/>
      </w:r>
      <w:r w:rsidR="00B55D8E">
        <w:rPr>
          <w:rFonts w:ascii="David" w:hAnsi="David"/>
          <w:sz w:val="28"/>
          <w:rtl/>
        </w:rPr>
        <w:t>1753</w:t>
      </w:r>
      <w:r w:rsidR="00C87107">
        <w:rPr>
          <w:rFonts w:ascii="David" w:hAnsi="David"/>
          <w:sz w:val="28"/>
          <w:rtl/>
        </w:rPr>
        <w:fldChar w:fldCharType="end"/>
      </w:r>
      <w:r w:rsidR="00074FB3" w:rsidRPr="004A2830">
        <w:rPr>
          <w:rFonts w:ascii="David" w:hAnsi="David"/>
          <w:sz w:val="28"/>
          <w:rtl/>
        </w:rPr>
        <w:t xml:space="preserve"> </w:t>
      </w:r>
    </w:p>
    <w:p w14:paraId="734CE16D" w14:textId="77777777" w:rsidR="00B55D8E" w:rsidRPr="00B55D8E" w:rsidRDefault="00B55D8E" w:rsidP="00B55D8E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</w:p>
    <w:p w14:paraId="6770F7D3" w14:textId="77777777" w:rsidR="00B55D8E" w:rsidRPr="00B55D8E" w:rsidRDefault="00B55D8E" w:rsidP="00B55D8E">
      <w:pPr>
        <w:spacing w:after="200" w:line="276" w:lineRule="auto"/>
        <w:jc w:val="center"/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</w:pP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דוח</w:t>
      </w:r>
      <w:r w:rsidRPr="00B55D8E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תקופתי</w:t>
      </w:r>
      <w:r w:rsidRPr="00B55D8E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מאת</w:t>
      </w:r>
      <w:r w:rsidRPr="00B55D8E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הממונה</w:t>
      </w:r>
      <w:r w:rsidRPr="00B55D8E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על</w:t>
      </w:r>
      <w:r w:rsidRPr="00B55D8E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חופש</w:t>
      </w:r>
      <w:r w:rsidRPr="00B55D8E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>המידע</w:t>
      </w:r>
      <w:r w:rsidRPr="00B55D8E">
        <w:rPr>
          <w:rFonts w:ascii="Calibri" w:eastAsia="Calibri" w:hAnsi="Calibri"/>
          <w:b/>
          <w:bCs/>
          <w:noProof w:val="0"/>
          <w:sz w:val="28"/>
          <w:u w:val="single"/>
          <w:lang w:eastAsia="en-US"/>
        </w:rPr>
        <w:t xml:space="preserve"> </w:t>
      </w: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 xml:space="preserve"> לשנת 2018 </w:t>
      </w:r>
      <w:r w:rsidRPr="00B55D8E">
        <w:rPr>
          <w:rFonts w:ascii="Calibri" w:eastAsia="Calibri" w:hAnsi="Calibri"/>
          <w:b/>
          <w:bCs/>
          <w:noProof w:val="0"/>
          <w:sz w:val="28"/>
          <w:u w:val="single"/>
          <w:rtl/>
          <w:lang w:eastAsia="en-US"/>
        </w:rPr>
        <w:t>–</w:t>
      </w:r>
      <w:r w:rsidRPr="00B55D8E">
        <w:rPr>
          <w:rFonts w:ascii="Calibri" w:eastAsia="Calibri" w:hAnsi="Calibri" w:hint="cs"/>
          <w:b/>
          <w:bCs/>
          <w:noProof w:val="0"/>
          <w:sz w:val="28"/>
          <w:u w:val="single"/>
          <w:rtl/>
          <w:lang w:eastAsia="en-US"/>
        </w:rPr>
        <w:t xml:space="preserve"> מי תקווה בע"מ</w:t>
      </w:r>
    </w:p>
    <w:p w14:paraId="73E042C6" w14:textId="77777777" w:rsidR="00B55D8E" w:rsidRPr="00B55D8E" w:rsidRDefault="00B55D8E" w:rsidP="00B55D8E">
      <w:pPr>
        <w:spacing w:after="200" w:line="276" w:lineRule="auto"/>
        <w:jc w:val="both"/>
        <w:rPr>
          <w:rFonts w:ascii="Calibri" w:eastAsia="Calibri" w:hAnsi="Calibri"/>
          <w:noProof w:val="0"/>
          <w:sz w:val="28"/>
          <w:rtl/>
          <w:lang w:eastAsia="en-US"/>
        </w:rPr>
      </w:pPr>
    </w:p>
    <w:p w14:paraId="7D6EA00F" w14:textId="77777777" w:rsidR="00B55D8E" w:rsidRPr="00B55D8E" w:rsidRDefault="00B55D8E" w:rsidP="00B55D8E">
      <w:pPr>
        <w:spacing w:after="200" w:line="276" w:lineRule="auto"/>
        <w:jc w:val="both"/>
        <w:rPr>
          <w:rFonts w:ascii="Calibri" w:eastAsia="Calibri" w:hAnsi="Calibri"/>
          <w:noProof w:val="0"/>
          <w:sz w:val="28"/>
          <w:lang w:eastAsia="en-US"/>
        </w:rPr>
      </w:pP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להלן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דוח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תקופתי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מאת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הממונה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על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חופש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המידע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 xml:space="preserve"> בתאגיד מי תקווה בע"מ, המתייחס לתקופה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שבין 1/1/2018-31/12/2018.</w:t>
      </w:r>
    </w:p>
    <w:p w14:paraId="17FF62A7" w14:textId="77777777" w:rsidR="00B55D8E" w:rsidRPr="00B55D8E" w:rsidRDefault="00B55D8E" w:rsidP="00B55D8E">
      <w:pPr>
        <w:spacing w:after="200" w:line="276" w:lineRule="auto"/>
        <w:jc w:val="both"/>
        <w:rPr>
          <w:rFonts w:ascii="Calibri" w:eastAsia="Calibri" w:hAnsi="Calibri"/>
          <w:noProof w:val="0"/>
          <w:sz w:val="28"/>
          <w:rtl/>
          <w:lang w:eastAsia="en-US"/>
        </w:rPr>
      </w:pP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בהתאם</w:t>
      </w:r>
      <w:r w:rsidRPr="00B55D8E">
        <w:rPr>
          <w:rFonts w:ascii="Calibri" w:eastAsia="Calibri" w:hAnsi="Calibri"/>
          <w:noProof w:val="0"/>
          <w:sz w:val="28"/>
          <w:lang w:eastAsia="en-US"/>
        </w:rPr>
        <w:t xml:space="preserve"> </w:t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לסעיף 5 לחוק חופש המידע-1998 וס' 7 לתקנות חופש המידע -1999, אעדכן שבשנת 2018 הוגשו  הבקשות כדלקמן:</w:t>
      </w: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570"/>
        <w:gridCol w:w="3987"/>
        <w:gridCol w:w="1215"/>
        <w:gridCol w:w="3342"/>
      </w:tblGrid>
      <w:tr w:rsidR="00B55D8E" w:rsidRPr="00B55D8E" w14:paraId="6023723C" w14:textId="77777777" w:rsidTr="00616A3D">
        <w:trPr>
          <w:trHeight w:val="679"/>
        </w:trPr>
        <w:tc>
          <w:tcPr>
            <w:tcW w:w="570" w:type="dxa"/>
          </w:tcPr>
          <w:p w14:paraId="3B78563E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  <w:tc>
          <w:tcPr>
            <w:tcW w:w="3987" w:type="dxa"/>
          </w:tcPr>
          <w:p w14:paraId="12915D7F" w14:textId="77777777" w:rsidR="00B55D8E" w:rsidRPr="00B55D8E" w:rsidRDefault="00B55D8E" w:rsidP="00B55D8E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נושא</w:t>
            </w:r>
          </w:p>
        </w:tc>
        <w:tc>
          <w:tcPr>
            <w:tcW w:w="1215" w:type="dxa"/>
          </w:tcPr>
          <w:p w14:paraId="6DBC83DC" w14:textId="77777777" w:rsidR="00B55D8E" w:rsidRPr="00B55D8E" w:rsidRDefault="00B55D8E" w:rsidP="00B55D8E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מס' בקשות</w:t>
            </w:r>
          </w:p>
        </w:tc>
        <w:tc>
          <w:tcPr>
            <w:tcW w:w="3342" w:type="dxa"/>
          </w:tcPr>
          <w:p w14:paraId="741B8DFF" w14:textId="77777777" w:rsidR="00B55D8E" w:rsidRPr="00B55D8E" w:rsidRDefault="00B55D8E" w:rsidP="00B55D8E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הערות</w:t>
            </w:r>
          </w:p>
        </w:tc>
      </w:tr>
      <w:tr w:rsidR="00B55D8E" w:rsidRPr="00B55D8E" w14:paraId="12D7976D" w14:textId="77777777" w:rsidTr="00616A3D">
        <w:trPr>
          <w:trHeight w:val="1055"/>
        </w:trPr>
        <w:tc>
          <w:tcPr>
            <w:tcW w:w="570" w:type="dxa"/>
          </w:tcPr>
          <w:p w14:paraId="4AE258B7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987" w:type="dxa"/>
          </w:tcPr>
          <w:p w14:paraId="6872340D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שהוגשו במהלך השנה החולפת</w:t>
            </w:r>
          </w:p>
        </w:tc>
        <w:tc>
          <w:tcPr>
            <w:tcW w:w="1215" w:type="dxa"/>
          </w:tcPr>
          <w:p w14:paraId="0043D32F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45095A3C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לא כולל בקשות שנענות בע"פ והפנייה לגורמים המתאימים</w:t>
            </w: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 xml:space="preserve"> בתאגיד.</w:t>
            </w:r>
          </w:p>
        </w:tc>
      </w:tr>
      <w:tr w:rsidR="00B55D8E" w:rsidRPr="00B55D8E" w14:paraId="782C1C6D" w14:textId="77777777" w:rsidTr="00616A3D">
        <w:trPr>
          <w:trHeight w:val="679"/>
        </w:trPr>
        <w:tc>
          <w:tcPr>
            <w:tcW w:w="570" w:type="dxa"/>
          </w:tcPr>
          <w:p w14:paraId="73D8FA79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2</w:t>
            </w:r>
          </w:p>
        </w:tc>
        <w:tc>
          <w:tcPr>
            <w:tcW w:w="3987" w:type="dxa"/>
          </w:tcPr>
          <w:p w14:paraId="660DF7E7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שנענו במהלך השנה החולפת</w:t>
            </w:r>
          </w:p>
        </w:tc>
        <w:tc>
          <w:tcPr>
            <w:tcW w:w="1215" w:type="dxa"/>
          </w:tcPr>
          <w:p w14:paraId="40EC542D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45661478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B55D8E" w:rsidRPr="00B55D8E" w14:paraId="4FE2196E" w14:textId="77777777" w:rsidTr="00616A3D">
        <w:trPr>
          <w:trHeight w:val="352"/>
        </w:trPr>
        <w:tc>
          <w:tcPr>
            <w:tcW w:w="570" w:type="dxa"/>
          </w:tcPr>
          <w:p w14:paraId="4F4B83D3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3</w:t>
            </w:r>
          </w:p>
        </w:tc>
        <w:tc>
          <w:tcPr>
            <w:tcW w:w="3987" w:type="dxa"/>
          </w:tcPr>
          <w:p w14:paraId="1F0D03CE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</w:t>
            </w:r>
          </w:p>
        </w:tc>
        <w:tc>
          <w:tcPr>
            <w:tcW w:w="1215" w:type="dxa"/>
          </w:tcPr>
          <w:p w14:paraId="5157BA9F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2D9F35DD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B55D8E" w:rsidRPr="00B55D8E" w14:paraId="4685CA35" w14:textId="77777777" w:rsidTr="00616A3D">
        <w:trPr>
          <w:trHeight w:val="679"/>
        </w:trPr>
        <w:tc>
          <w:tcPr>
            <w:tcW w:w="570" w:type="dxa"/>
          </w:tcPr>
          <w:p w14:paraId="2FF66901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4</w:t>
            </w:r>
          </w:p>
        </w:tc>
        <w:tc>
          <w:tcPr>
            <w:tcW w:w="3987" w:type="dxa"/>
          </w:tcPr>
          <w:p w14:paraId="1B270F40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 אך טרם נמסר המידע</w:t>
            </w:r>
          </w:p>
        </w:tc>
        <w:tc>
          <w:tcPr>
            <w:tcW w:w="1215" w:type="dxa"/>
          </w:tcPr>
          <w:p w14:paraId="4480D374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1D3CF4BD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B55D8E" w:rsidRPr="00B55D8E" w14:paraId="61CE075D" w14:textId="77777777" w:rsidTr="00616A3D">
        <w:trPr>
          <w:trHeight w:val="703"/>
        </w:trPr>
        <w:tc>
          <w:tcPr>
            <w:tcW w:w="570" w:type="dxa"/>
          </w:tcPr>
          <w:p w14:paraId="15AB1B0A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5</w:t>
            </w:r>
          </w:p>
        </w:tc>
        <w:tc>
          <w:tcPr>
            <w:tcW w:w="3987" w:type="dxa"/>
          </w:tcPr>
          <w:p w14:paraId="6039028E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בשלילה / חלקית</w:t>
            </w:r>
          </w:p>
        </w:tc>
        <w:tc>
          <w:tcPr>
            <w:tcW w:w="1215" w:type="dxa"/>
          </w:tcPr>
          <w:p w14:paraId="0623FD12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2DB05C34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B55D8E" w:rsidRPr="00B55D8E" w14:paraId="3D961AD2" w14:textId="77777777" w:rsidTr="00616A3D">
        <w:trPr>
          <w:trHeight w:val="352"/>
        </w:trPr>
        <w:tc>
          <w:tcPr>
            <w:tcW w:w="570" w:type="dxa"/>
          </w:tcPr>
          <w:p w14:paraId="37FD57C6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6</w:t>
            </w:r>
          </w:p>
        </w:tc>
        <w:tc>
          <w:tcPr>
            <w:tcW w:w="3987" w:type="dxa"/>
          </w:tcPr>
          <w:p w14:paraId="0D1D0A5E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 xml:space="preserve">עתירות </w:t>
            </w:r>
            <w:proofErr w:type="spellStart"/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מינהליות</w:t>
            </w:r>
            <w:proofErr w:type="spellEnd"/>
          </w:p>
        </w:tc>
        <w:tc>
          <w:tcPr>
            <w:tcW w:w="1215" w:type="dxa"/>
          </w:tcPr>
          <w:p w14:paraId="2E237DE8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22A20B3E" w14:textId="77777777" w:rsidR="00B55D8E" w:rsidRPr="00B55D8E" w:rsidRDefault="00B55D8E" w:rsidP="00B55D8E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</w:tbl>
    <w:p w14:paraId="428FC733" w14:textId="77777777" w:rsidR="00B55D8E" w:rsidRPr="00B55D8E" w:rsidRDefault="00B55D8E" w:rsidP="00B55D8E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</w:p>
    <w:p w14:paraId="20D9D25C" w14:textId="77777777" w:rsidR="00B55D8E" w:rsidRPr="00B55D8E" w:rsidRDefault="00B55D8E" w:rsidP="00B55D8E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</w:p>
    <w:p w14:paraId="5F67DD4D" w14:textId="77777777" w:rsidR="00B55D8E" w:rsidRPr="00B55D8E" w:rsidRDefault="00B55D8E" w:rsidP="00B55D8E">
      <w:pPr>
        <w:spacing w:after="200" w:line="276" w:lineRule="auto"/>
        <w:ind w:left="5040"/>
        <w:rPr>
          <w:rFonts w:ascii="Calibri" w:eastAsia="Calibri" w:hAnsi="Calibri"/>
          <w:noProof w:val="0"/>
          <w:sz w:val="28"/>
          <w:rtl/>
          <w:lang w:eastAsia="en-US"/>
        </w:rPr>
      </w:pP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בכבוד רב,</w:t>
      </w:r>
    </w:p>
    <w:p w14:paraId="2EA1B08F" w14:textId="77777777" w:rsidR="00B55D8E" w:rsidRPr="00B55D8E" w:rsidRDefault="00B55D8E" w:rsidP="00B55D8E">
      <w:pPr>
        <w:spacing w:after="200" w:line="276" w:lineRule="auto"/>
        <w:ind w:left="5040"/>
        <w:rPr>
          <w:rFonts w:ascii="Calibri" w:eastAsia="Calibri" w:hAnsi="Calibri"/>
          <w:noProof w:val="0"/>
          <w:sz w:val="28"/>
          <w:rtl/>
          <w:lang w:eastAsia="en-US"/>
        </w:rPr>
      </w:pP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איילת אשר אדלר</w:t>
      </w:r>
    </w:p>
    <w:p w14:paraId="0BFF32C6" w14:textId="77777777" w:rsidR="00B55D8E" w:rsidRPr="00B55D8E" w:rsidRDefault="00B55D8E" w:rsidP="00B55D8E">
      <w:pPr>
        <w:spacing w:after="200" w:line="276" w:lineRule="auto"/>
        <w:ind w:left="4320" w:firstLine="720"/>
        <w:rPr>
          <w:rFonts w:ascii="Calibri" w:eastAsia="Calibri" w:hAnsi="Calibri"/>
          <w:noProof w:val="0"/>
          <w:sz w:val="28"/>
          <w:rtl/>
          <w:lang w:eastAsia="en-US"/>
        </w:rPr>
      </w:pP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>הממונה על חופש המידע</w:t>
      </w:r>
    </w:p>
    <w:p w14:paraId="584B7AB8" w14:textId="77777777" w:rsidR="00B55D8E" w:rsidRPr="00B55D8E" w:rsidRDefault="00B55D8E" w:rsidP="00B55D8E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  <w:r w:rsidRPr="00B55D8E">
        <w:rPr>
          <w:rFonts w:ascii="Calibri" w:eastAsia="Calibri" w:hAnsi="Calibri" w:hint="cs"/>
          <w:noProof w:val="0"/>
          <w:sz w:val="28"/>
          <w:rtl/>
          <w:lang w:eastAsia="en-US"/>
        </w:rPr>
        <w:tab/>
      </w:r>
    </w:p>
    <w:p w14:paraId="62AFC5CD" w14:textId="77777777" w:rsidR="00B55D8E" w:rsidRPr="00B55D8E" w:rsidRDefault="00B55D8E" w:rsidP="00B55D8E">
      <w:pPr>
        <w:spacing w:after="200" w:line="276" w:lineRule="auto"/>
        <w:rPr>
          <w:rFonts w:ascii="Calibri" w:eastAsia="Calibri" w:hAnsi="Calibri"/>
          <w:noProof w:val="0"/>
          <w:sz w:val="28"/>
          <w:rtl/>
          <w:lang w:eastAsia="en-US"/>
        </w:rPr>
      </w:pPr>
    </w:p>
    <w:p w14:paraId="0C4424F7" w14:textId="77777777" w:rsidR="004A2830" w:rsidRPr="004A2830" w:rsidRDefault="004A2830" w:rsidP="004A2830">
      <w:pPr>
        <w:rPr>
          <w:rFonts w:ascii="David" w:eastAsiaTheme="minorHAnsi" w:hAnsi="David"/>
          <w:b/>
          <w:bCs/>
          <w:sz w:val="28"/>
          <w:rtl/>
        </w:rPr>
      </w:pPr>
    </w:p>
    <w:sectPr w:rsidR="004A2830" w:rsidRPr="004A2830" w:rsidSect="00452C90">
      <w:headerReference w:type="default" r:id="rId7"/>
      <w:footerReference w:type="default" r:id="rId8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D1DB6" w14:textId="77777777" w:rsidR="005024F1" w:rsidRDefault="005024F1" w:rsidP="00B8082D">
      <w:r>
        <w:separator/>
      </w:r>
    </w:p>
  </w:endnote>
  <w:endnote w:type="continuationSeparator" w:id="0">
    <w:p w14:paraId="3C2402A7" w14:textId="77777777" w:rsidR="005024F1" w:rsidRDefault="005024F1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CD521" w14:textId="77777777" w:rsidR="00E664B4" w:rsidRDefault="00E664B4" w:rsidP="00925D7C">
    <w:pPr>
      <w:pStyle w:val="a7"/>
      <w:jc w:val="center"/>
      <w:rPr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CF704D" wp14:editId="5F13F085">
              <wp:simplePos x="0" y="0"/>
              <wp:positionH relativeFrom="column">
                <wp:posOffset>-125730</wp:posOffset>
              </wp:positionH>
              <wp:positionV relativeFrom="paragraph">
                <wp:posOffset>91440</wp:posOffset>
              </wp:positionV>
              <wp:extent cx="6467475" cy="0"/>
              <wp:effectExtent l="0" t="0" r="9525" b="1905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2AB261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2pt" to="499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" strokecolor="black [3213]" strokeweight="1.25pt"/>
          </w:pict>
        </mc:Fallback>
      </mc:AlternateContent>
    </w:r>
  </w:p>
  <w:p w14:paraId="4B892615" w14:textId="77777777" w:rsidR="00E664B4" w:rsidRPr="00B960E8" w:rsidRDefault="00B960E8" w:rsidP="003C0F81">
    <w:pPr>
      <w:pStyle w:val="a7"/>
      <w:jc w:val="center"/>
      <w:rPr>
        <w:sz w:val="20"/>
        <w:szCs w:val="22"/>
      </w:rPr>
    </w:pPr>
    <w:r>
      <w:rPr>
        <w:rFonts w:hint="cs"/>
        <w:sz w:val="20"/>
        <w:szCs w:val="22"/>
        <w:rtl/>
      </w:rPr>
      <w:t>סמטת</w:t>
    </w:r>
    <w:r w:rsidR="00E664B4" w:rsidRPr="00B960E8">
      <w:rPr>
        <w:rFonts w:hint="cs"/>
        <w:sz w:val="20"/>
        <w:szCs w:val="22"/>
        <w:rtl/>
      </w:rPr>
      <w:t xml:space="preserve"> עין גדי (מתחם הצופים), גני תקווה ת.ד 1988 </w:t>
    </w:r>
    <w:r w:rsidR="00E664B4" w:rsidRPr="00B960E8">
      <w:rPr>
        <w:rFonts w:hint="cs"/>
        <w:sz w:val="20"/>
        <w:szCs w:val="22"/>
      </w:rPr>
      <w:sym w:font="Wingdings" w:char="F06C"/>
    </w:r>
  </w:p>
  <w:p w14:paraId="6786DE53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 xml:space="preserve"> טל': 1-800-80-40-80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פקס: 03-5089990</w:t>
    </w:r>
  </w:p>
  <w:p w14:paraId="3C0C092B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>קבלת קהל: בימים א'-ה' בין השעות 08:00-14:00 ובימים א', ג' גם בין השעות 16:00-18:30</w:t>
    </w:r>
  </w:p>
  <w:p w14:paraId="34C8897E" w14:textId="77777777" w:rsidR="00E664B4" w:rsidRPr="00B960E8" w:rsidRDefault="00E664B4" w:rsidP="003C0F81">
    <w:pPr>
      <w:pStyle w:val="a7"/>
      <w:jc w:val="center"/>
      <w:rPr>
        <w:sz w:val="20"/>
        <w:szCs w:val="22"/>
        <w:rtl/>
        <w:cs/>
      </w:rPr>
    </w:pPr>
    <w:r w:rsidRPr="00B960E8">
      <w:rPr>
        <w:rFonts w:hint="cs"/>
        <w:sz w:val="20"/>
        <w:szCs w:val="22"/>
        <w:rtl/>
      </w:rPr>
      <w:t>מענה במוקד הטלפוני: בימים א'-ה' בין השעות 08:00-20:00 וביום ו' בין השעות 08:00-12:00</w:t>
    </w:r>
  </w:p>
  <w:p w14:paraId="0C4F7C92" w14:textId="77777777" w:rsidR="00E664B4" w:rsidRPr="00B960E8" w:rsidRDefault="00E664B4" w:rsidP="0010424A">
    <w:pPr>
      <w:pStyle w:val="a7"/>
      <w:jc w:val="center"/>
      <w:rPr>
        <w:sz w:val="22"/>
        <w:szCs w:val="22"/>
      </w:rPr>
    </w:pPr>
    <w:r w:rsidRPr="00B960E8">
      <w:rPr>
        <w:rFonts w:hint="cs"/>
        <w:sz w:val="22"/>
        <w:szCs w:val="22"/>
        <w:rtl/>
      </w:rPr>
      <w:t xml:space="preserve">דוא"ל: </w:t>
    </w:r>
    <w:r w:rsidRPr="00B960E8">
      <w:rPr>
        <w:sz w:val="22"/>
        <w:szCs w:val="22"/>
      </w:rPr>
      <w:t>info@mei-tikva.co.il</w:t>
    </w:r>
    <w:r w:rsidRPr="00B960E8">
      <w:rPr>
        <w:rFonts w:hint="cs"/>
        <w:sz w:val="22"/>
        <w:szCs w:val="22"/>
        <w:rtl/>
      </w:rPr>
      <w:t xml:space="preserve">   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 </w:t>
    </w:r>
    <w:r w:rsidRPr="00B960E8">
      <w:rPr>
        <w:rFonts w:hint="cs"/>
        <w:sz w:val="22"/>
        <w:szCs w:val="22"/>
        <w:rtl/>
      </w:rPr>
      <w:t xml:space="preserve">  אתר: </w:t>
    </w:r>
    <w:r w:rsidRPr="00B960E8">
      <w:rPr>
        <w:sz w:val="22"/>
        <w:szCs w:val="22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FDEDE" w14:textId="77777777" w:rsidR="005024F1" w:rsidRDefault="005024F1" w:rsidP="00B8082D">
      <w:r>
        <w:separator/>
      </w:r>
    </w:p>
  </w:footnote>
  <w:footnote w:type="continuationSeparator" w:id="0">
    <w:p w14:paraId="22D6948A" w14:textId="77777777" w:rsidR="005024F1" w:rsidRDefault="005024F1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AC2E4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296D5C93" wp14:editId="63852AFF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237048" w14:textId="77777777" w:rsidR="00E664B4" w:rsidRDefault="00E664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DC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9BF"/>
    <w:rsid w:val="000A341D"/>
    <w:rsid w:val="000A71A6"/>
    <w:rsid w:val="000B355E"/>
    <w:rsid w:val="0010424A"/>
    <w:rsid w:val="00106DA7"/>
    <w:rsid w:val="001301B4"/>
    <w:rsid w:val="001320B5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33E2F"/>
    <w:rsid w:val="00243D63"/>
    <w:rsid w:val="00251707"/>
    <w:rsid w:val="00256378"/>
    <w:rsid w:val="00266340"/>
    <w:rsid w:val="00267082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778F"/>
    <w:rsid w:val="003E3893"/>
    <w:rsid w:val="003E77BC"/>
    <w:rsid w:val="003F2A89"/>
    <w:rsid w:val="00405F8A"/>
    <w:rsid w:val="00411167"/>
    <w:rsid w:val="00417707"/>
    <w:rsid w:val="00425D0B"/>
    <w:rsid w:val="004373F9"/>
    <w:rsid w:val="00441C55"/>
    <w:rsid w:val="00443A2A"/>
    <w:rsid w:val="00452C90"/>
    <w:rsid w:val="004633F1"/>
    <w:rsid w:val="00472FA6"/>
    <w:rsid w:val="004A0619"/>
    <w:rsid w:val="004A2830"/>
    <w:rsid w:val="004B698C"/>
    <w:rsid w:val="004B74D6"/>
    <w:rsid w:val="004C0F69"/>
    <w:rsid w:val="004E3BCA"/>
    <w:rsid w:val="004F775E"/>
    <w:rsid w:val="005024F1"/>
    <w:rsid w:val="00526F70"/>
    <w:rsid w:val="00543BBA"/>
    <w:rsid w:val="005518DF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6018E2"/>
    <w:rsid w:val="00606EEA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14E77"/>
    <w:rsid w:val="007154EB"/>
    <w:rsid w:val="00717936"/>
    <w:rsid w:val="0074334E"/>
    <w:rsid w:val="007450DC"/>
    <w:rsid w:val="00754DB3"/>
    <w:rsid w:val="007670E3"/>
    <w:rsid w:val="007842A7"/>
    <w:rsid w:val="007951E2"/>
    <w:rsid w:val="007C094D"/>
    <w:rsid w:val="007D238E"/>
    <w:rsid w:val="007F2E01"/>
    <w:rsid w:val="00820DF1"/>
    <w:rsid w:val="00833643"/>
    <w:rsid w:val="00840E82"/>
    <w:rsid w:val="00861E20"/>
    <w:rsid w:val="00881528"/>
    <w:rsid w:val="008A1F28"/>
    <w:rsid w:val="008A357E"/>
    <w:rsid w:val="008D5B66"/>
    <w:rsid w:val="008E0D53"/>
    <w:rsid w:val="00907E90"/>
    <w:rsid w:val="0092356E"/>
    <w:rsid w:val="00925D7C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56AF"/>
    <w:rsid w:val="00B41447"/>
    <w:rsid w:val="00B55D8E"/>
    <w:rsid w:val="00B62C87"/>
    <w:rsid w:val="00B8082D"/>
    <w:rsid w:val="00B822AE"/>
    <w:rsid w:val="00B93D64"/>
    <w:rsid w:val="00B960E8"/>
    <w:rsid w:val="00BB00CA"/>
    <w:rsid w:val="00BB17FD"/>
    <w:rsid w:val="00BB27F9"/>
    <w:rsid w:val="00BD3373"/>
    <w:rsid w:val="00C00507"/>
    <w:rsid w:val="00C331D6"/>
    <w:rsid w:val="00C52B4B"/>
    <w:rsid w:val="00C539FC"/>
    <w:rsid w:val="00C61B85"/>
    <w:rsid w:val="00C87107"/>
    <w:rsid w:val="00C87DB6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20911"/>
    <w:rsid w:val="00D3257D"/>
    <w:rsid w:val="00D61925"/>
    <w:rsid w:val="00D63DF6"/>
    <w:rsid w:val="00D6608F"/>
    <w:rsid w:val="00D7245B"/>
    <w:rsid w:val="00D97FB6"/>
    <w:rsid w:val="00DA0AB8"/>
    <w:rsid w:val="00DB2813"/>
    <w:rsid w:val="00DB37C3"/>
    <w:rsid w:val="00DD6126"/>
    <w:rsid w:val="00E00796"/>
    <w:rsid w:val="00E053B6"/>
    <w:rsid w:val="00E16B53"/>
    <w:rsid w:val="00E405B0"/>
    <w:rsid w:val="00E45FA7"/>
    <w:rsid w:val="00E53CDA"/>
    <w:rsid w:val="00E66461"/>
    <w:rsid w:val="00E664B4"/>
    <w:rsid w:val="00EB314E"/>
    <w:rsid w:val="00ED181B"/>
    <w:rsid w:val="00ED4846"/>
    <w:rsid w:val="00ED4BA6"/>
    <w:rsid w:val="00EE7D2B"/>
    <w:rsid w:val="00F00C43"/>
    <w:rsid w:val="00F02A97"/>
    <w:rsid w:val="00F2475A"/>
    <w:rsid w:val="00F342B2"/>
    <w:rsid w:val="00F37485"/>
    <w:rsid w:val="00F467E9"/>
    <w:rsid w:val="00F46B21"/>
    <w:rsid w:val="00F714B2"/>
    <w:rsid w:val="00F77AB5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B03447-E43A-435A-A549-6D4F09AF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5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ver2012\officelightfiles\&#1514;&#1489;&#1504;&#1497;&#1493;&#1514;\&#1504;&#1497;&#1497;&#1512;%20&#1500;&#1493;&#1490;&#1493;%20&#1502;&#1497;%20&#1514;&#1511;&#1493;&#1493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6B977-A5ED-408E-8801-233C5DAA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לוגו מי תקווה</Template>
  <TotalTime>1</TotalTime>
  <Pages>1</Pages>
  <Words>116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דוח תקופתי חופש המידע 2018 </vt:lpstr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תקופתי חופש המידע 2018 </dc:title>
  <dc:subject>1753</dc:subject>
  <dc:creator>ayelet</dc:creator>
  <cp:keywords/>
  <dc:description/>
  <cp:lastModifiedBy>Ayelet Asher Adler</cp:lastModifiedBy>
  <cp:revision>2</cp:revision>
  <cp:lastPrinted>2018-12-26T10:58:00Z</cp:lastPrinted>
  <dcterms:created xsi:type="dcterms:W3CDTF">2019-03-19T07:52:00Z</dcterms:created>
  <dcterms:modified xsi:type="dcterms:W3CDTF">2019-03-19T08:18:00Z</dcterms:modified>
</cp:coreProperties>
</file>