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67BCA" w14:textId="44A1BB19" w:rsidR="00223712" w:rsidRPr="004A2830" w:rsidRDefault="00405F8A" w:rsidP="00405F8A">
      <w:pPr>
        <w:ind w:left="7200"/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fldChar w:fldCharType="begin"/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</w:rPr>
        <w:instrText>CREATEDATE  \@ "d MMMM, yyyy"  \* MERGEFORMAT</w:instrText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  <w:rtl/>
        </w:rPr>
        <w:fldChar w:fldCharType="separate"/>
      </w:r>
      <w:r w:rsidR="006B3752">
        <w:rPr>
          <w:rFonts w:ascii="David" w:hAnsi="David"/>
          <w:sz w:val="28"/>
          <w:rtl/>
        </w:rPr>
        <w:t>‏28 דצמבר, 2020</w:t>
      </w:r>
      <w:r w:rsidRPr="004A2830">
        <w:rPr>
          <w:rFonts w:ascii="David" w:hAnsi="David"/>
          <w:sz w:val="28"/>
          <w:rtl/>
        </w:rPr>
        <w:fldChar w:fldCharType="end"/>
      </w:r>
    </w:p>
    <w:p w14:paraId="59D7E573" w14:textId="393E350E" w:rsidR="00405F8A" w:rsidRPr="004A2830" w:rsidRDefault="00405F8A" w:rsidP="00405F8A">
      <w:pPr>
        <w:ind w:left="7200"/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fldChar w:fldCharType="begin"/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</w:rPr>
        <w:instrText>CREATEDATE  \@ "d MMMM, yyyy" \h  \* MERGEFORMAT</w:instrText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  <w:rtl/>
        </w:rPr>
        <w:fldChar w:fldCharType="separate"/>
      </w:r>
      <w:r w:rsidR="006B3752">
        <w:rPr>
          <w:rFonts w:ascii="David" w:hAnsi="David"/>
          <w:sz w:val="28"/>
          <w:rtl/>
        </w:rPr>
        <w:t>‏י"ג טבת, תשפ"א</w:t>
      </w:r>
      <w:r w:rsidRPr="004A2830">
        <w:rPr>
          <w:rFonts w:ascii="David" w:hAnsi="David"/>
          <w:sz w:val="28"/>
          <w:rtl/>
        </w:rPr>
        <w:fldChar w:fldCharType="end"/>
      </w:r>
    </w:p>
    <w:p w14:paraId="4A8A4A4A" w14:textId="77777777" w:rsidR="004A2830" w:rsidRPr="004A2830" w:rsidRDefault="004A2830" w:rsidP="004A2830">
      <w:pPr>
        <w:rPr>
          <w:rFonts w:ascii="David" w:hAnsi="David"/>
          <w:sz w:val="28"/>
          <w:rtl/>
        </w:rPr>
      </w:pPr>
    </w:p>
    <w:p w14:paraId="3650C6BC" w14:textId="121B35EB" w:rsidR="00405F8A" w:rsidRPr="004A2830" w:rsidRDefault="00405F8A" w:rsidP="00074FB3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 w:rsidR="00074FB3">
        <w:rPr>
          <w:rFonts w:ascii="David" w:hAnsi="David" w:hint="cs"/>
          <w:sz w:val="28"/>
          <w:rtl/>
        </w:rPr>
        <w:t xml:space="preserve"> </w:t>
      </w:r>
      <w:r w:rsidR="00C87107">
        <w:rPr>
          <w:rFonts w:ascii="David" w:hAnsi="David"/>
          <w:sz w:val="28"/>
          <w:rtl/>
        </w:rPr>
        <w:fldChar w:fldCharType="begin"/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 w:hint="cs"/>
          <w:sz w:val="28"/>
        </w:rPr>
        <w:instrText>SUBJECT   \* MERGEFORMAT</w:instrText>
      </w:r>
      <w:r w:rsidR="00C87107">
        <w:rPr>
          <w:rFonts w:ascii="David" w:hAnsi="David"/>
          <w:sz w:val="28"/>
          <w:rtl/>
        </w:rPr>
        <w:instrText xml:space="preserve"> </w:instrText>
      </w:r>
      <w:r w:rsidR="00616F1B">
        <w:rPr>
          <w:rFonts w:ascii="David" w:hAnsi="David"/>
          <w:sz w:val="28"/>
          <w:rtl/>
        </w:rPr>
        <w:fldChar w:fldCharType="separate"/>
      </w:r>
      <w:r w:rsidR="006B3752">
        <w:rPr>
          <w:rFonts w:ascii="David" w:hAnsi="David"/>
          <w:sz w:val="28"/>
          <w:rtl/>
        </w:rPr>
        <w:t>6599</w:t>
      </w:r>
      <w:r w:rsidR="00C87107">
        <w:rPr>
          <w:rFonts w:ascii="David" w:hAnsi="David"/>
          <w:sz w:val="28"/>
          <w:rtl/>
        </w:rPr>
        <w:fldChar w:fldCharType="end"/>
      </w:r>
      <w:r w:rsidR="00074FB3" w:rsidRPr="004A2830">
        <w:rPr>
          <w:rFonts w:ascii="David" w:hAnsi="David"/>
          <w:sz w:val="28"/>
          <w:rtl/>
        </w:rPr>
        <w:t xml:space="preserve"> </w:t>
      </w:r>
    </w:p>
    <w:p w14:paraId="53E4E992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32101EA6" w14:textId="2D74460F" w:rsidR="006B3752" w:rsidRPr="003D0C1F" w:rsidRDefault="006B3752" w:rsidP="006B3752">
      <w:pPr>
        <w:jc w:val="center"/>
        <w:rPr>
          <w:rFonts w:ascii="David" w:eastAsiaTheme="minorHAnsi" w:hAnsi="David"/>
          <w:b/>
          <w:bCs/>
          <w:sz w:val="28"/>
          <w:u w:val="single"/>
          <w:rtl/>
        </w:rPr>
      </w:pPr>
      <w:r w:rsidRPr="003D0C1F">
        <w:rPr>
          <w:rFonts w:ascii="David" w:eastAsiaTheme="minorHAnsi" w:hAnsi="David"/>
          <w:b/>
          <w:bCs/>
          <w:sz w:val="28"/>
          <w:u w:val="single"/>
          <w:rtl/>
        </w:rPr>
        <w:t>דוח תקופתי מאת הממונה על חופש המידע  לשנת 20</w:t>
      </w:r>
      <w:r>
        <w:rPr>
          <w:rFonts w:ascii="David" w:eastAsiaTheme="minorHAnsi" w:hAnsi="David" w:hint="cs"/>
          <w:b/>
          <w:bCs/>
          <w:sz w:val="28"/>
          <w:u w:val="single"/>
          <w:rtl/>
        </w:rPr>
        <w:t>20</w:t>
      </w:r>
      <w:r w:rsidRPr="003D0C1F">
        <w:rPr>
          <w:rFonts w:ascii="David" w:eastAsiaTheme="minorHAnsi" w:hAnsi="David"/>
          <w:b/>
          <w:bCs/>
          <w:sz w:val="28"/>
          <w:u w:val="single"/>
          <w:rtl/>
        </w:rPr>
        <w:t xml:space="preserve"> – מי תקווה בע"מ</w:t>
      </w:r>
    </w:p>
    <w:p w14:paraId="2F74A4DE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</w:p>
    <w:p w14:paraId="28E594F8" w14:textId="77777777" w:rsidR="006B3752" w:rsidRDefault="006B3752" w:rsidP="006B3752">
      <w:pPr>
        <w:rPr>
          <w:rFonts w:ascii="David" w:eastAsiaTheme="minorHAnsi" w:hAnsi="David"/>
          <w:sz w:val="28"/>
          <w:rtl/>
        </w:rPr>
      </w:pPr>
    </w:p>
    <w:p w14:paraId="0A90AA0A" w14:textId="1E748B5E" w:rsidR="006B3752" w:rsidRDefault="006B3752" w:rsidP="006B3752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להלן דוח תקופתי מאת הממונה על חופש המידע  בתאגיד מי תקווה בע"מ, המתייחס לתקופה שבין 1/1/20</w:t>
      </w:r>
      <w:r>
        <w:rPr>
          <w:rFonts w:ascii="David" w:eastAsiaTheme="minorHAnsi" w:hAnsi="David" w:hint="cs"/>
          <w:sz w:val="28"/>
          <w:rtl/>
        </w:rPr>
        <w:t>20</w:t>
      </w:r>
      <w:r w:rsidRPr="003D0C1F">
        <w:rPr>
          <w:rFonts w:ascii="David" w:eastAsiaTheme="minorHAnsi" w:hAnsi="David"/>
          <w:sz w:val="28"/>
          <w:rtl/>
        </w:rPr>
        <w:t>-31/12/20</w:t>
      </w:r>
      <w:r>
        <w:rPr>
          <w:rFonts w:ascii="David" w:eastAsiaTheme="minorHAnsi" w:hAnsi="David" w:hint="cs"/>
          <w:sz w:val="28"/>
          <w:rtl/>
        </w:rPr>
        <w:t>20</w:t>
      </w:r>
      <w:r>
        <w:rPr>
          <w:rFonts w:ascii="David" w:eastAsiaTheme="minorHAnsi" w:hAnsi="David" w:hint="cs"/>
          <w:sz w:val="28"/>
          <w:rtl/>
        </w:rPr>
        <w:t>:</w:t>
      </w:r>
    </w:p>
    <w:p w14:paraId="6AD80118" w14:textId="77777777" w:rsidR="006B3752" w:rsidRDefault="006B3752" w:rsidP="006B3752">
      <w:pPr>
        <w:rPr>
          <w:rFonts w:ascii="David" w:eastAsiaTheme="minorHAnsi" w:hAnsi="David"/>
          <w:sz w:val="28"/>
          <w:rtl/>
        </w:rPr>
      </w:pPr>
    </w:p>
    <w:p w14:paraId="7BAEF026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</w:p>
    <w:p w14:paraId="013FDA85" w14:textId="16FEE241" w:rsidR="006B3752" w:rsidRDefault="006B3752" w:rsidP="006B3752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בהתאם לסעיף 5 לחוק חופש המידע-1998 וס' 7 לתקנות חופש המידע -1999, אעדכן שבשנת 20</w:t>
      </w:r>
      <w:r>
        <w:rPr>
          <w:rFonts w:ascii="David" w:eastAsiaTheme="minorHAnsi" w:hAnsi="David" w:hint="cs"/>
          <w:sz w:val="28"/>
          <w:rtl/>
        </w:rPr>
        <w:t>20</w:t>
      </w:r>
      <w:r w:rsidRPr="003D0C1F">
        <w:rPr>
          <w:rFonts w:ascii="David" w:eastAsiaTheme="minorHAnsi" w:hAnsi="David"/>
          <w:sz w:val="28"/>
          <w:rtl/>
        </w:rPr>
        <w:t xml:space="preserve"> הוגשו  הבקשות כדלקמן:</w:t>
      </w:r>
    </w:p>
    <w:p w14:paraId="09AEC569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6B3752" w:rsidRPr="00B55D8E" w14:paraId="24479518" w14:textId="77777777" w:rsidTr="00570D49">
        <w:trPr>
          <w:trHeight w:val="679"/>
        </w:trPr>
        <w:tc>
          <w:tcPr>
            <w:tcW w:w="570" w:type="dxa"/>
          </w:tcPr>
          <w:p w14:paraId="10D7FD41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  <w:tc>
          <w:tcPr>
            <w:tcW w:w="3987" w:type="dxa"/>
          </w:tcPr>
          <w:p w14:paraId="491B56C1" w14:textId="77777777" w:rsidR="006B3752" w:rsidRPr="00B55D8E" w:rsidRDefault="006B3752" w:rsidP="00570D49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נושא</w:t>
            </w:r>
          </w:p>
        </w:tc>
        <w:tc>
          <w:tcPr>
            <w:tcW w:w="1215" w:type="dxa"/>
          </w:tcPr>
          <w:p w14:paraId="38DC0BC8" w14:textId="77777777" w:rsidR="006B3752" w:rsidRPr="00B55D8E" w:rsidRDefault="006B3752" w:rsidP="00570D49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מס' בקשות</w:t>
            </w:r>
          </w:p>
        </w:tc>
        <w:tc>
          <w:tcPr>
            <w:tcW w:w="3342" w:type="dxa"/>
          </w:tcPr>
          <w:p w14:paraId="6CBCDBC2" w14:textId="77777777" w:rsidR="006B3752" w:rsidRPr="00B55D8E" w:rsidRDefault="006B3752" w:rsidP="00570D49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הערות</w:t>
            </w:r>
          </w:p>
        </w:tc>
      </w:tr>
      <w:tr w:rsidR="006B3752" w:rsidRPr="00B55D8E" w14:paraId="24315A2E" w14:textId="77777777" w:rsidTr="00570D49">
        <w:trPr>
          <w:trHeight w:val="1055"/>
        </w:trPr>
        <w:tc>
          <w:tcPr>
            <w:tcW w:w="570" w:type="dxa"/>
          </w:tcPr>
          <w:p w14:paraId="692F77AF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987" w:type="dxa"/>
          </w:tcPr>
          <w:p w14:paraId="5D0F56BB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שהוגשו במהלך השנה החולפת</w:t>
            </w:r>
          </w:p>
        </w:tc>
        <w:tc>
          <w:tcPr>
            <w:tcW w:w="1215" w:type="dxa"/>
          </w:tcPr>
          <w:p w14:paraId="307F1BD3" w14:textId="20DF988E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175B49F8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לא כולל בקשות שנענות בע"פ והפנייה לגורמים המתאימים</w:t>
            </w: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 xml:space="preserve"> בתאגיד.</w:t>
            </w:r>
          </w:p>
        </w:tc>
      </w:tr>
      <w:tr w:rsidR="006B3752" w:rsidRPr="00B55D8E" w14:paraId="07F628A7" w14:textId="77777777" w:rsidTr="00570D49">
        <w:trPr>
          <w:trHeight w:val="679"/>
        </w:trPr>
        <w:tc>
          <w:tcPr>
            <w:tcW w:w="570" w:type="dxa"/>
          </w:tcPr>
          <w:p w14:paraId="145D5B33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987" w:type="dxa"/>
          </w:tcPr>
          <w:p w14:paraId="5C8067C0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שנענו במהלך השנה החולפת</w:t>
            </w:r>
          </w:p>
        </w:tc>
        <w:tc>
          <w:tcPr>
            <w:tcW w:w="1215" w:type="dxa"/>
          </w:tcPr>
          <w:p w14:paraId="451921BE" w14:textId="4E164B79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70304C90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60F00CC5" w14:textId="77777777" w:rsidTr="00570D49">
        <w:trPr>
          <w:trHeight w:val="352"/>
        </w:trPr>
        <w:tc>
          <w:tcPr>
            <w:tcW w:w="570" w:type="dxa"/>
          </w:tcPr>
          <w:p w14:paraId="0982375C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3</w:t>
            </w:r>
          </w:p>
        </w:tc>
        <w:tc>
          <w:tcPr>
            <w:tcW w:w="3987" w:type="dxa"/>
          </w:tcPr>
          <w:p w14:paraId="639269BC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</w:t>
            </w:r>
          </w:p>
        </w:tc>
        <w:tc>
          <w:tcPr>
            <w:tcW w:w="1215" w:type="dxa"/>
          </w:tcPr>
          <w:p w14:paraId="02EF3CAC" w14:textId="49B0C8B8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2EF75120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2194DA91" w14:textId="77777777" w:rsidTr="00570D49">
        <w:trPr>
          <w:trHeight w:val="679"/>
        </w:trPr>
        <w:tc>
          <w:tcPr>
            <w:tcW w:w="570" w:type="dxa"/>
          </w:tcPr>
          <w:p w14:paraId="7426D1BB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4</w:t>
            </w:r>
          </w:p>
        </w:tc>
        <w:tc>
          <w:tcPr>
            <w:tcW w:w="3987" w:type="dxa"/>
          </w:tcPr>
          <w:p w14:paraId="1048EFEB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 אך טרם נמסר המידע</w:t>
            </w:r>
          </w:p>
        </w:tc>
        <w:tc>
          <w:tcPr>
            <w:tcW w:w="1215" w:type="dxa"/>
          </w:tcPr>
          <w:p w14:paraId="5928BCF2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0AE5810F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65A75BDE" w14:textId="77777777" w:rsidTr="00570D49">
        <w:trPr>
          <w:trHeight w:val="703"/>
        </w:trPr>
        <w:tc>
          <w:tcPr>
            <w:tcW w:w="570" w:type="dxa"/>
          </w:tcPr>
          <w:p w14:paraId="6691B667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5</w:t>
            </w:r>
          </w:p>
        </w:tc>
        <w:tc>
          <w:tcPr>
            <w:tcW w:w="3987" w:type="dxa"/>
          </w:tcPr>
          <w:p w14:paraId="7F0F836D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בשלילה / חלקית</w:t>
            </w:r>
          </w:p>
        </w:tc>
        <w:tc>
          <w:tcPr>
            <w:tcW w:w="1215" w:type="dxa"/>
          </w:tcPr>
          <w:p w14:paraId="1131F006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43D1E0BC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78676939" w14:textId="77777777" w:rsidTr="00570D49">
        <w:trPr>
          <w:trHeight w:val="352"/>
        </w:trPr>
        <w:tc>
          <w:tcPr>
            <w:tcW w:w="570" w:type="dxa"/>
          </w:tcPr>
          <w:p w14:paraId="607C501A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6</w:t>
            </w:r>
          </w:p>
        </w:tc>
        <w:tc>
          <w:tcPr>
            <w:tcW w:w="3987" w:type="dxa"/>
          </w:tcPr>
          <w:p w14:paraId="1C19EA56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 xml:space="preserve">עתירות </w:t>
            </w:r>
            <w:proofErr w:type="spellStart"/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מינהליות</w:t>
            </w:r>
            <w:proofErr w:type="spellEnd"/>
          </w:p>
        </w:tc>
        <w:tc>
          <w:tcPr>
            <w:tcW w:w="1215" w:type="dxa"/>
          </w:tcPr>
          <w:p w14:paraId="293FA682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09E384B9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</w:tbl>
    <w:p w14:paraId="323C9C81" w14:textId="77777777" w:rsidR="006B3752" w:rsidRDefault="006B3752" w:rsidP="006B3752">
      <w:pPr>
        <w:rPr>
          <w:rFonts w:ascii="David" w:eastAsiaTheme="minorHAnsi" w:hAnsi="David"/>
          <w:sz w:val="28"/>
          <w:rtl/>
        </w:rPr>
      </w:pPr>
    </w:p>
    <w:p w14:paraId="5A4CD0CF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</w:p>
    <w:p w14:paraId="4FF38E22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בכבוד רב,</w:t>
      </w:r>
    </w:p>
    <w:p w14:paraId="4DA08EA2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איילת אשר אדלר</w:t>
      </w:r>
    </w:p>
    <w:p w14:paraId="238CC65A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הממונה על חופש המידע</w:t>
      </w:r>
    </w:p>
    <w:p w14:paraId="6AA23AF1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</w:p>
    <w:p w14:paraId="6CBC1DFE" w14:textId="77777777" w:rsidR="006B3752" w:rsidRPr="00ED5AB6" w:rsidRDefault="006B3752" w:rsidP="006B3752">
      <w:pPr>
        <w:jc w:val="right"/>
        <w:rPr>
          <w:rFonts w:ascii="David" w:eastAsiaTheme="minorHAnsi" w:hAnsi="David"/>
          <w:sz w:val="28"/>
          <w:rtl/>
        </w:rPr>
      </w:pPr>
    </w:p>
    <w:p w14:paraId="0FE166A0" w14:textId="77777777" w:rsidR="00ED5AB6" w:rsidRPr="00ED5AB6" w:rsidRDefault="00ED5AB6" w:rsidP="00ED5AB6">
      <w:pPr>
        <w:rPr>
          <w:rFonts w:ascii="David" w:eastAsiaTheme="minorHAnsi" w:hAnsi="David"/>
          <w:sz w:val="28"/>
          <w:rtl/>
        </w:rPr>
      </w:pPr>
    </w:p>
    <w:sectPr w:rsidR="00ED5AB6" w:rsidRPr="00ED5AB6" w:rsidSect="00F6262E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93B22C" w14:textId="77777777" w:rsidR="0088255D" w:rsidRDefault="0088255D" w:rsidP="00B8082D">
      <w:r>
        <w:separator/>
      </w:r>
    </w:p>
  </w:endnote>
  <w:endnote w:type="continuationSeparator" w:id="0">
    <w:p w14:paraId="15F93B22" w14:textId="77777777" w:rsidR="0088255D" w:rsidRDefault="0088255D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39629" w14:textId="77777777" w:rsidR="00E664B4" w:rsidRDefault="00E664B4" w:rsidP="00925D7C">
    <w:pPr>
      <w:pStyle w:val="a7"/>
      <w:jc w:val="center"/>
      <w:rPr>
        <w:rtl/>
      </w:rPr>
    </w:pPr>
  </w:p>
  <w:p w14:paraId="226453C0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7DEDBC35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245A4271" w14:textId="77777777" w:rsidR="00ED5AB6" w:rsidRDefault="00CA04A7" w:rsidP="003C0F81">
    <w:pPr>
      <w:pStyle w:val="a7"/>
      <w:jc w:val="center"/>
      <w:rPr>
        <w:sz w:val="20"/>
        <w:szCs w:val="22"/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823157" wp14:editId="3CABA176">
              <wp:simplePos x="0" y="0"/>
              <wp:positionH relativeFrom="column">
                <wp:posOffset>-125730</wp:posOffset>
              </wp:positionH>
              <wp:positionV relativeFrom="paragraph">
                <wp:posOffset>89535</wp:posOffset>
              </wp:positionV>
              <wp:extent cx="6467475" cy="0"/>
              <wp:effectExtent l="0" t="0" r="0" b="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88C9B8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05pt" to="499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" strokecolor="black [3213]" strokeweight="1.25pt"/>
          </w:pict>
        </mc:Fallback>
      </mc:AlternateContent>
    </w:r>
  </w:p>
  <w:p w14:paraId="35B3AA9D" w14:textId="77777777" w:rsidR="00ED5AB6" w:rsidRDefault="00ED5AB6" w:rsidP="003C0F81">
    <w:pPr>
      <w:pStyle w:val="a7"/>
      <w:jc w:val="center"/>
      <w:rPr>
        <w:sz w:val="20"/>
        <w:szCs w:val="22"/>
        <w:rtl/>
      </w:rPr>
    </w:pPr>
    <w:r>
      <w:rPr>
        <w:sz w:val="20"/>
        <w:szCs w:val="22"/>
      </w:rPr>
      <w:drawing>
        <wp:inline distT="0" distB="0" distL="0" distR="0" wp14:anchorId="1F5DF0F4" wp14:editId="71F1863F">
          <wp:extent cx="321733" cy="361950"/>
          <wp:effectExtent l="0" t="0" r="2540" b="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56" cy="36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 </w:t>
    </w:r>
    <w:r>
      <w:rPr>
        <w:rFonts w:hint="cs"/>
        <w:sz w:val="20"/>
        <w:szCs w:val="22"/>
      </w:rPr>
      <w:drawing>
        <wp:inline distT="0" distB="0" distL="0" distR="0" wp14:anchorId="59B81546" wp14:editId="0614F7F9">
          <wp:extent cx="295275" cy="337457"/>
          <wp:effectExtent l="0" t="0" r="0" b="5715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965" cy="34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</w:t>
    </w:r>
    <w:r>
      <w:rPr>
        <w:rFonts w:hint="cs"/>
        <w:sz w:val="20"/>
        <w:szCs w:val="22"/>
      </w:rPr>
      <w:drawing>
        <wp:inline distT="0" distB="0" distL="0" distR="0" wp14:anchorId="6D79C141" wp14:editId="72F7C47C">
          <wp:extent cx="287020" cy="340983"/>
          <wp:effectExtent l="0" t="0" r="0" b="2540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205" cy="353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A52067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01D8E152" w14:textId="77777777" w:rsidR="00E664B4" w:rsidRPr="00B960E8" w:rsidRDefault="00B960E8" w:rsidP="00ED5AB6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</w:t>
    </w:r>
  </w:p>
  <w:p w14:paraId="7848A85B" w14:textId="77777777" w:rsidR="00E664B4" w:rsidRPr="00B960E8" w:rsidRDefault="00E664B4" w:rsidP="00ED5AB6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166F934A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51723B66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265D96C4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="00BD149F">
      <w:rPr>
        <w:sz w:val="22"/>
        <w:szCs w:val="22"/>
      </w:rPr>
      <w:t>pniyot</w:t>
    </w:r>
    <w:r w:rsidRPr="00B960E8">
      <w:rPr>
        <w:sz w:val="22"/>
        <w:szCs w:val="22"/>
      </w:rPr>
      <w:t>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F72168" w14:textId="77777777" w:rsidR="0088255D" w:rsidRDefault="0088255D" w:rsidP="00B8082D">
      <w:r>
        <w:separator/>
      </w:r>
    </w:p>
  </w:footnote>
  <w:footnote w:type="continuationSeparator" w:id="0">
    <w:p w14:paraId="091D8937" w14:textId="77777777" w:rsidR="0088255D" w:rsidRDefault="0088255D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F4DD4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1ED1DF3B" wp14:editId="746D988C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69BA3E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1B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704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16F1B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B375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8255D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62C87"/>
    <w:rsid w:val="00B8082D"/>
    <w:rsid w:val="00B822AE"/>
    <w:rsid w:val="00B93D64"/>
    <w:rsid w:val="00B960E8"/>
    <w:rsid w:val="00BB00CA"/>
    <w:rsid w:val="00BB17FD"/>
    <w:rsid w:val="00BB27F9"/>
    <w:rsid w:val="00BD149F"/>
    <w:rsid w:val="00BD3373"/>
    <w:rsid w:val="00C00507"/>
    <w:rsid w:val="00C331D6"/>
    <w:rsid w:val="00C52B4B"/>
    <w:rsid w:val="00C539FC"/>
    <w:rsid w:val="00C61B85"/>
    <w:rsid w:val="00C87107"/>
    <w:rsid w:val="00C87DB6"/>
    <w:rsid w:val="00CA04A7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61925"/>
    <w:rsid w:val="00D63DF6"/>
    <w:rsid w:val="00D6608F"/>
    <w:rsid w:val="00D7245B"/>
    <w:rsid w:val="00DA0AB8"/>
    <w:rsid w:val="00DB2813"/>
    <w:rsid w:val="00DB37C3"/>
    <w:rsid w:val="00DD6126"/>
    <w:rsid w:val="00E00796"/>
    <w:rsid w:val="00E053B6"/>
    <w:rsid w:val="00E16B53"/>
    <w:rsid w:val="00E405B0"/>
    <w:rsid w:val="00E45FA7"/>
    <w:rsid w:val="00E53CDA"/>
    <w:rsid w:val="00E66461"/>
    <w:rsid w:val="00E664B4"/>
    <w:rsid w:val="00E85202"/>
    <w:rsid w:val="00EB314E"/>
    <w:rsid w:val="00ED181B"/>
    <w:rsid w:val="00ED4846"/>
    <w:rsid w:val="00ED4BA6"/>
    <w:rsid w:val="00ED5AB6"/>
    <w:rsid w:val="00EE7D2B"/>
    <w:rsid w:val="00F00C43"/>
    <w:rsid w:val="00F02A97"/>
    <w:rsid w:val="00F2475A"/>
    <w:rsid w:val="00F342B2"/>
    <w:rsid w:val="00F37485"/>
    <w:rsid w:val="00F467E9"/>
    <w:rsid w:val="00F46B21"/>
    <w:rsid w:val="00F6262E"/>
    <w:rsid w:val="00F714B2"/>
    <w:rsid w:val="00F77AB5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64481"/>
  <w15:docId w15:val="{E9298C68-7641-43AD-8CC6-0C09B4DA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3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94D64-62D7-4EE8-83C9-738C7F589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1</TotalTime>
  <Pages>1</Pages>
  <Words>142</Words>
  <Characters>692</Characters>
  <Application>Microsoft Office Word</Application>
  <DocSecurity>0</DocSecurity>
  <Lines>115</Lines>
  <Paragraphs>69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לשנת 2020</dc:title>
  <dc:subject>6599</dc:subject>
  <dc:creator>ayelet</dc:creator>
  <cp:keywords/>
  <dc:description/>
  <cp:lastModifiedBy>Ayelet Asher Adler</cp:lastModifiedBy>
  <cp:revision>2</cp:revision>
  <cp:lastPrinted>2018-12-26T10:58:00Z</cp:lastPrinted>
  <dcterms:created xsi:type="dcterms:W3CDTF">2020-12-28T08:21:00Z</dcterms:created>
  <dcterms:modified xsi:type="dcterms:W3CDTF">2020-12-28T08:22:00Z</dcterms:modified>
</cp:coreProperties>
</file>